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F3E" w:rsidRDefault="0028769D" w:rsidP="00276028">
      <w:pPr>
        <w:spacing w:after="0" w:line="240" w:lineRule="auto"/>
        <w:rPr>
          <w:rFonts w:ascii="Arial" w:hAnsi="Arial" w:cs="Arial"/>
          <w:sz w:val="24"/>
          <w:lang w:val="fi-FI"/>
        </w:rPr>
      </w:pPr>
      <w:r w:rsidRPr="00675D5B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6D4886A" wp14:editId="12821584">
                <wp:simplePos x="0" y="0"/>
                <wp:positionH relativeFrom="column">
                  <wp:posOffset>3331328</wp:posOffset>
                </wp:positionH>
                <wp:positionV relativeFrom="paragraph">
                  <wp:posOffset>4925798</wp:posOffset>
                </wp:positionV>
                <wp:extent cx="2828261" cy="1615440"/>
                <wp:effectExtent l="0" t="0" r="0" b="0"/>
                <wp:wrapNone/>
                <wp:docPr id="13" name="Tekstiruutu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261" cy="1615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8769D" w:rsidRPr="0028769D" w:rsidRDefault="0028769D" w:rsidP="00675D5B">
                            <w:pPr>
                              <w:pStyle w:val="Normaalweb"/>
                              <w:spacing w:before="0" w:beforeAutospacing="0" w:after="0" w:afterAutospacing="0"/>
                              <w:rPr>
                                <w:lang w:val="nl-NL"/>
                              </w:rPr>
                            </w:pPr>
                            <w:r w:rsidRPr="0028769D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In een gas oven moet men altijd werken met boven en onder warmte, </w:t>
                            </w:r>
                            <w:r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wat</w:t>
                            </w:r>
                            <w:r w:rsidRPr="0028769D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uw zenuwen</w:t>
                            </w:r>
                            <w:r w:rsidRPr="0028769D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en</w:t>
                            </w:r>
                            <w:r w:rsidRPr="0028769D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koekjes doet aanbranden</w:t>
                            </w:r>
                            <w:r w:rsidRPr="0028769D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iruutu 12" o:spid="_x0000_s1026" type="#_x0000_t202" style="position:absolute;margin-left:262.3pt;margin-top:387.85pt;width:222.7pt;height:127.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" filled="f" stroked="f">
                <v:textbox>
                  <w:txbxContent>
                    <w:p w:rsidR="0028769D" w:rsidRPr="0028769D" w:rsidRDefault="0028769D" w:rsidP="00675D5B">
                      <w:pPr>
                        <w:pStyle w:val="Normaalweb"/>
                        <w:spacing w:before="0" w:beforeAutospacing="0" w:after="0" w:afterAutospacing="0"/>
                        <w:rPr>
                          <w:lang w:val="nl-NL"/>
                        </w:rPr>
                      </w:pPr>
                      <w:r w:rsidRPr="0028769D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In een gas oven moet men altijd werken met boven en onder warmte, </w:t>
                      </w:r>
                      <w:r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wat</w:t>
                      </w:r>
                      <w:r w:rsidRPr="0028769D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uw zenuwen</w:t>
                      </w:r>
                      <w:r w:rsidRPr="0028769D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en</w:t>
                      </w:r>
                      <w:r w:rsidRPr="0028769D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koekjes doet aanbranden</w:t>
                      </w:r>
                      <w:r w:rsidRPr="0028769D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03BA8" w:rsidRPr="00C3314B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3F22C00" wp14:editId="2C8EF2EA">
                <wp:simplePos x="0" y="0"/>
                <wp:positionH relativeFrom="column">
                  <wp:posOffset>9606753</wp:posOffset>
                </wp:positionH>
                <wp:positionV relativeFrom="paragraph">
                  <wp:posOffset>39370</wp:posOffset>
                </wp:positionV>
                <wp:extent cx="3195320" cy="629920"/>
                <wp:effectExtent l="0" t="0" r="0" b="0"/>
                <wp:wrapNone/>
                <wp:docPr id="12" name="Otsikko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3195320" cy="629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8769D" w:rsidRPr="00A1197B" w:rsidRDefault="0028769D" w:rsidP="00CA1B9C">
                            <w:pPr>
                              <w:pStyle w:val="Ballontekst"/>
                              <w:ind w:left="720"/>
                              <w:rPr>
                                <w:sz w:val="14"/>
                                <w:lang w:val="fi-FI"/>
                              </w:rPr>
                            </w:pPr>
                            <w:r>
                              <w:rPr>
                                <w:rFonts w:ascii="Arial" w:eastAsiaTheme="majorEastAsia" w:hAnsi="Arial" w:cstheme="majorBidi"/>
                                <w:color w:val="000000" w:themeColor="text1"/>
                                <w:kern w:val="24"/>
                                <w:sz w:val="40"/>
                                <w:szCs w:val="88"/>
                                <w:lang w:val="fi-FI"/>
                              </w:rPr>
                              <w:t>Kookplaten en Ovens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tsikko 1" o:spid="_x0000_s1027" style="position:absolute;margin-left:756.45pt;margin-top:3.1pt;width:251.6pt;height:49.6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" filled="f" stroked="f">
                <v:path arrowok="t"/>
                <o:lock v:ext="edit" grouping="t"/>
                <v:textbox>
                  <w:txbxContent>
                    <w:p w:rsidR="0028769D" w:rsidRPr="00A1197B" w:rsidRDefault="0028769D" w:rsidP="00CA1B9C">
                      <w:pPr>
                        <w:pStyle w:val="Ballontekst"/>
                        <w:ind w:left="720"/>
                        <w:rPr>
                          <w:sz w:val="14"/>
                          <w:lang w:val="fi-FI"/>
                        </w:rPr>
                      </w:pPr>
                      <w:r>
                        <w:rPr>
                          <w:rFonts w:ascii="Arial" w:eastAsiaTheme="majorEastAsia" w:hAnsi="Arial" w:cstheme="majorBidi"/>
                          <w:color w:val="000000" w:themeColor="text1"/>
                          <w:kern w:val="24"/>
                          <w:sz w:val="40"/>
                          <w:szCs w:val="88"/>
                          <w:lang w:val="fi-FI"/>
                        </w:rPr>
                        <w:t>Kookplaten en Ovens</w:t>
                      </w:r>
                    </w:p>
                  </w:txbxContent>
                </v:textbox>
              </v:rect>
            </w:pict>
          </mc:Fallback>
        </mc:AlternateContent>
      </w:r>
      <w:r w:rsidR="00CA1B9C">
        <w:rPr>
          <w:rFonts w:ascii="Arial" w:hAnsi="Arial" w:cs="Arial"/>
          <w:noProof/>
          <w:sz w:val="24"/>
          <w:lang w:val="nl-NL" w:eastAsia="nl-NL"/>
        </w:rPr>
        <w:drawing>
          <wp:anchor distT="0" distB="0" distL="114300" distR="114300" simplePos="0" relativeHeight="251889664" behindDoc="1" locked="0" layoutInCell="1" allowOverlap="1" wp14:anchorId="0309B8AE" wp14:editId="26FE8B22">
            <wp:simplePos x="0" y="0"/>
            <wp:positionH relativeFrom="column">
              <wp:posOffset>3842385</wp:posOffset>
            </wp:positionH>
            <wp:positionV relativeFrom="paragraph">
              <wp:posOffset>2052320</wp:posOffset>
            </wp:positionV>
            <wp:extent cx="796925" cy="839470"/>
            <wp:effectExtent l="0" t="0" r="3175" b="0"/>
            <wp:wrapTight wrapText="bothSides">
              <wp:wrapPolygon edited="0">
                <wp:start x="6712" y="0"/>
                <wp:lineTo x="4131" y="2451"/>
                <wp:lineTo x="516" y="6862"/>
                <wp:lineTo x="516" y="9803"/>
                <wp:lineTo x="1033" y="16175"/>
                <wp:lineTo x="5680" y="20097"/>
                <wp:lineTo x="6196" y="21077"/>
                <wp:lineTo x="12908" y="21077"/>
                <wp:lineTo x="13941" y="20097"/>
                <wp:lineTo x="20137" y="16175"/>
                <wp:lineTo x="21170" y="11764"/>
                <wp:lineTo x="21170" y="6862"/>
                <wp:lineTo x="16523" y="1470"/>
                <wp:lineTo x="13941" y="0"/>
                <wp:lineTo x="6712" y="0"/>
              </wp:wrapPolygon>
            </wp:wrapTight>
            <wp:docPr id="7190" name="Kuva 7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0" b="96241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B9C">
        <w:rPr>
          <w:noProof/>
          <w:lang w:val="nl-NL" w:eastAsia="nl-NL"/>
        </w:rPr>
        <w:drawing>
          <wp:anchor distT="0" distB="0" distL="114300" distR="114300" simplePos="0" relativeHeight="251890688" behindDoc="1" locked="0" layoutInCell="1" allowOverlap="1" wp14:anchorId="0E2C595E" wp14:editId="566D369A">
            <wp:simplePos x="0" y="0"/>
            <wp:positionH relativeFrom="column">
              <wp:posOffset>1480185</wp:posOffset>
            </wp:positionH>
            <wp:positionV relativeFrom="paragraph">
              <wp:posOffset>3919855</wp:posOffset>
            </wp:positionV>
            <wp:extent cx="903605" cy="819150"/>
            <wp:effectExtent l="0" t="0" r="0" b="0"/>
            <wp:wrapTight wrapText="bothSides">
              <wp:wrapPolygon edited="0">
                <wp:start x="7741" y="502"/>
                <wp:lineTo x="5465" y="2512"/>
                <wp:lineTo x="2277" y="7535"/>
                <wp:lineTo x="2277" y="11553"/>
                <wp:lineTo x="3188" y="17581"/>
                <wp:lineTo x="6375" y="20093"/>
                <wp:lineTo x="6831" y="21098"/>
                <wp:lineTo x="12751" y="21098"/>
                <wp:lineTo x="13206" y="20093"/>
                <wp:lineTo x="17760" y="17581"/>
                <wp:lineTo x="19581" y="8540"/>
                <wp:lineTo x="13206" y="502"/>
                <wp:lineTo x="7741" y="502"/>
              </wp:wrapPolygon>
            </wp:wrapTight>
            <wp:docPr id="7189" name="Kuva 7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6383" b="100000" l="9032" r="9161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4D2">
        <w:rPr>
          <w:noProof/>
          <w:lang w:val="nl-NL" w:eastAsia="nl-NL"/>
        </w:rPr>
        <w:drawing>
          <wp:anchor distT="0" distB="0" distL="114300" distR="114300" simplePos="0" relativeHeight="251840512" behindDoc="1" locked="0" layoutInCell="1" allowOverlap="1" wp14:anchorId="15365BDF" wp14:editId="616F343B">
            <wp:simplePos x="0" y="0"/>
            <wp:positionH relativeFrom="column">
              <wp:posOffset>-199390</wp:posOffset>
            </wp:positionH>
            <wp:positionV relativeFrom="paragraph">
              <wp:posOffset>2199640</wp:posOffset>
            </wp:positionV>
            <wp:extent cx="2357755" cy="2849245"/>
            <wp:effectExtent l="0" t="0" r="4445" b="8255"/>
            <wp:wrapTight wrapText="bothSides">
              <wp:wrapPolygon edited="0">
                <wp:start x="698" y="0"/>
                <wp:lineTo x="0" y="289"/>
                <wp:lineTo x="0" y="21085"/>
                <wp:lineTo x="349" y="21518"/>
                <wp:lineTo x="698" y="21518"/>
                <wp:lineTo x="20768" y="21518"/>
                <wp:lineTo x="21117" y="21518"/>
                <wp:lineTo x="21466" y="21085"/>
                <wp:lineTo x="21466" y="289"/>
                <wp:lineTo x="20768" y="0"/>
                <wp:lineTo x="698" y="0"/>
              </wp:wrapPolygon>
            </wp:wrapTight>
            <wp:docPr id="7176" name="Kuva 7176" descr="Y:\MYYNTI\LANSEERAUKSET\Dt diesel lämmittimet\Kuvat\Ostetut\iStock_000009510167Medium_fueling bo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:\MYYNTI\LANSEERAUKSET\Dt diesel lämmittimet\Kuvat\Ostetut\iStock_000009510167Medium_fueling boa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5" t="8333" r="6738" b="19262"/>
                    <a:stretch/>
                  </pic:blipFill>
                  <pic:spPr bwMode="auto">
                    <a:xfrm>
                      <a:off x="0" y="0"/>
                      <a:ext cx="2357755" cy="2849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4D2" w:rsidRPr="00C6159E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2339A72" wp14:editId="10B8C72E">
                <wp:simplePos x="0" y="0"/>
                <wp:positionH relativeFrom="column">
                  <wp:posOffset>2383790</wp:posOffset>
                </wp:positionH>
                <wp:positionV relativeFrom="paragraph">
                  <wp:posOffset>3472018</wp:posOffset>
                </wp:positionV>
                <wp:extent cx="3378200" cy="1753870"/>
                <wp:effectExtent l="0" t="0" r="0" b="0"/>
                <wp:wrapNone/>
                <wp:docPr id="17" name="Tekstiruut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8200" cy="1753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8769D" w:rsidRPr="0028769D" w:rsidRDefault="0028769D" w:rsidP="00C6159E">
                            <w:pPr>
                              <w:pStyle w:val="Normaalweb"/>
                              <w:spacing w:before="0" w:beforeAutospacing="0" w:after="0" w:afterAutospacing="0"/>
                              <w:rPr>
                                <w:lang w:val="nl-NL"/>
                              </w:rPr>
                            </w:pPr>
                            <w:r w:rsidRPr="0028769D">
                              <w:rPr>
                                <w:rFonts w:ascii="Arial" w:eastAsia="Calibri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Brandstof voor uw kookplaat en oven</w:t>
                            </w:r>
                            <w:r w:rsidRPr="0028769D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terwijl u aan het tanken bent voor de boot.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iruutu 7" o:spid="_x0000_s1028" type="#_x0000_t202" style="position:absolute;margin-left:187.7pt;margin-top:273.4pt;width:266pt;height:138.1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" filled="f" stroked="f">
                <v:textbox style="mso-fit-shape-to-text:t">
                  <w:txbxContent>
                    <w:p w:rsidR="0028769D" w:rsidRPr="0028769D" w:rsidRDefault="0028769D" w:rsidP="00C6159E">
                      <w:pPr>
                        <w:pStyle w:val="Normaalweb"/>
                        <w:spacing w:before="0" w:beforeAutospacing="0" w:after="0" w:afterAutospacing="0"/>
                        <w:rPr>
                          <w:lang w:val="nl-NL"/>
                        </w:rPr>
                      </w:pPr>
                      <w:r w:rsidRPr="0028769D">
                        <w:rPr>
                          <w:rFonts w:ascii="Arial" w:eastAsia="Calibri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Brandstof voor uw kookplaat en oven</w:t>
                      </w:r>
                      <w:r w:rsidRPr="0028769D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terwijl u aan het tanken bent voor de boot.</w:t>
                      </w:r>
                    </w:p>
                  </w:txbxContent>
                </v:textbox>
              </v:shape>
            </w:pict>
          </mc:Fallback>
        </mc:AlternateContent>
      </w:r>
      <w:r w:rsidR="007974D2" w:rsidRPr="00BA592F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BBDF94C" wp14:editId="62118AF6">
                <wp:simplePos x="0" y="0"/>
                <wp:positionH relativeFrom="column">
                  <wp:posOffset>757555</wp:posOffset>
                </wp:positionH>
                <wp:positionV relativeFrom="paragraph">
                  <wp:posOffset>770890</wp:posOffset>
                </wp:positionV>
                <wp:extent cx="3153410" cy="946150"/>
                <wp:effectExtent l="0" t="0" r="0" b="0"/>
                <wp:wrapNone/>
                <wp:docPr id="7168" name="Tekstiruut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3410" cy="946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8769D" w:rsidRPr="0028769D" w:rsidRDefault="0028769D" w:rsidP="00BA592F">
                            <w:pPr>
                              <w:pStyle w:val="Normaalweb"/>
                              <w:spacing w:before="0" w:beforeAutospacing="0" w:after="0" w:afterAutospacing="0"/>
                              <w:rPr>
                                <w:lang w:val="nl-NL"/>
                              </w:rPr>
                            </w:pPr>
                            <w:r w:rsidRPr="0028769D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Gasflessen zijn </w:t>
                            </w:r>
                            <w:r w:rsidRPr="001F2D49">
                              <w:rPr>
                                <w:rFonts w:ascii="Arial" w:eastAsia="Calibri" w:hAnsi="Arial" w:cs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zwaar en lastig</w:t>
                            </w:r>
                            <w:r w:rsidRPr="0028769D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te plaatsen en te vervangen in een bo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o</w:t>
                            </w:r>
                            <w:r w:rsidRPr="0028769D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t.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iruutu 5" o:spid="_x0000_s1029" type="#_x0000_t202" style="position:absolute;margin-left:59.65pt;margin-top:60.7pt;width:248.3pt;height:74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" filled="f" stroked="f">
                <v:textbox>
                  <w:txbxContent>
                    <w:p w:rsidR="0028769D" w:rsidRPr="0028769D" w:rsidRDefault="0028769D" w:rsidP="00BA592F">
                      <w:pPr>
                        <w:pStyle w:val="Normaalweb"/>
                        <w:spacing w:before="0" w:beforeAutospacing="0" w:after="0" w:afterAutospacing="0"/>
                        <w:rPr>
                          <w:lang w:val="nl-NL"/>
                        </w:rPr>
                      </w:pPr>
                      <w:r w:rsidRPr="0028769D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Gasflessen zijn </w:t>
                      </w:r>
                      <w:r w:rsidRPr="001F2D49">
                        <w:rPr>
                          <w:rFonts w:ascii="Arial" w:eastAsia="Calibri" w:hAnsi="Arial" w:cs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zwaar en lastig</w:t>
                      </w:r>
                      <w:r w:rsidRPr="0028769D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te plaatsen en te vervangen in een bo</w:t>
                      </w:r>
                      <w:r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o</w:t>
                      </w:r>
                      <w:r w:rsidRPr="0028769D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t.</w:t>
                      </w:r>
                    </w:p>
                  </w:txbxContent>
                </v:textbox>
              </v:shape>
            </w:pict>
          </mc:Fallback>
        </mc:AlternateContent>
      </w:r>
      <w:r w:rsidR="007974D2">
        <w:rPr>
          <w:noProof/>
          <w:lang w:val="nl-NL" w:eastAsia="nl-NL"/>
        </w:rPr>
        <w:drawing>
          <wp:anchor distT="0" distB="0" distL="114300" distR="114300" simplePos="0" relativeHeight="251839488" behindDoc="1" locked="0" layoutInCell="1" allowOverlap="1" wp14:anchorId="560CDB9A" wp14:editId="465193CA">
            <wp:simplePos x="0" y="0"/>
            <wp:positionH relativeFrom="column">
              <wp:posOffset>4053840</wp:posOffset>
            </wp:positionH>
            <wp:positionV relativeFrom="paragraph">
              <wp:posOffset>415925</wp:posOffset>
            </wp:positionV>
            <wp:extent cx="2423795" cy="2966085"/>
            <wp:effectExtent l="0" t="0" r="0" b="5715"/>
            <wp:wrapTight wrapText="bothSides">
              <wp:wrapPolygon edited="0">
                <wp:start x="679" y="0"/>
                <wp:lineTo x="0" y="277"/>
                <wp:lineTo x="0" y="21364"/>
                <wp:lineTo x="679" y="21503"/>
                <wp:lineTo x="20712" y="21503"/>
                <wp:lineTo x="21391" y="21364"/>
                <wp:lineTo x="21391" y="277"/>
                <wp:lineTo x="20712" y="0"/>
                <wp:lineTo x="679" y="0"/>
              </wp:wrapPolygon>
            </wp:wrapTight>
            <wp:docPr id="7172" name="Kuva 7172" descr="Y:\MYYNTI\LANSEERAUKSET\Dt diesel lämmittimet\Kuvat\Ostetut\iStock_000007917231Medium_heavy_burden_bott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MYYNTI\LANSEERAUKSET\Dt diesel lämmittimet\Kuvat\Ostetut\iStock_000007917231Medium_heavy_burden_bottl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9" t="10969" r="4421" b="9033"/>
                    <a:stretch/>
                  </pic:blipFill>
                  <pic:spPr bwMode="auto">
                    <a:xfrm>
                      <a:off x="0" y="0"/>
                      <a:ext cx="2423795" cy="29660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7085" w:rsidRPr="00BA592F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29F74FD" wp14:editId="7A57E81F">
                <wp:simplePos x="0" y="0"/>
                <wp:positionH relativeFrom="column">
                  <wp:posOffset>-252095</wp:posOffset>
                </wp:positionH>
                <wp:positionV relativeFrom="paragraph">
                  <wp:posOffset>5361305</wp:posOffset>
                </wp:positionV>
                <wp:extent cx="2870200" cy="1184275"/>
                <wp:effectExtent l="0" t="0" r="0" b="0"/>
                <wp:wrapNone/>
                <wp:docPr id="31" name="Tekstiruut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0" cy="11842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8769D" w:rsidRPr="0028769D" w:rsidRDefault="0028769D" w:rsidP="00BA592F">
                            <w:pPr>
                              <w:pStyle w:val="Normaalweb"/>
                              <w:spacing w:before="0" w:beforeAutospacing="0" w:after="0" w:afterAutospacing="0"/>
                              <w:rPr>
                                <w:lang w:val="nl-NL"/>
                              </w:rPr>
                            </w:pPr>
                            <w:r w:rsidRPr="0028769D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Eten bereiden in een </w:t>
                            </w:r>
                            <w:proofErr w:type="spellStart"/>
                            <w:r w:rsidRPr="0028769D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hetelucht</w:t>
                            </w:r>
                            <w:proofErr w:type="spellEnd"/>
                            <w:r w:rsidRPr="0028769D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oven </w:t>
                            </w:r>
                            <w:r w:rsidRPr="0028769D">
                              <w:rPr>
                                <w:rFonts w:ascii="Arial" w:eastAsia="Calibri" w:hAnsi="Arial" w:cs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is </w:t>
                            </w:r>
                            <w:proofErr w:type="spellStart"/>
                            <w:r>
                              <w:rPr>
                                <w:rFonts w:ascii="Arial" w:eastAsia="Calibri" w:hAnsi="Arial" w:cs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kinderljk</w:t>
                            </w:r>
                            <w:proofErr w:type="spellEnd"/>
                            <w:r>
                              <w:rPr>
                                <w:rFonts w:ascii="Arial" w:eastAsia="Calibri" w:hAnsi="Arial" w:cs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Pr="0028769D">
                              <w:rPr>
                                <w:rFonts w:ascii="Arial" w:eastAsia="Calibri" w:hAnsi="Arial" w:cs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eenvoudig</w:t>
                            </w:r>
                            <w:r>
                              <w:rPr>
                                <w:rFonts w:ascii="Arial" w:eastAsia="Calibri" w:hAnsi="Arial" w:cs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iruutu 9" o:spid="_x0000_s1030" type="#_x0000_t202" style="position:absolute;margin-left:-19.85pt;margin-top:422.15pt;width:226pt;height:93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" filled="f" stroked="f">
                <v:textbox>
                  <w:txbxContent>
                    <w:p w:rsidR="0028769D" w:rsidRPr="0028769D" w:rsidRDefault="0028769D" w:rsidP="00BA592F">
                      <w:pPr>
                        <w:pStyle w:val="Normaalweb"/>
                        <w:spacing w:before="0" w:beforeAutospacing="0" w:after="0" w:afterAutospacing="0"/>
                        <w:rPr>
                          <w:lang w:val="nl-NL"/>
                        </w:rPr>
                      </w:pPr>
                      <w:r w:rsidRPr="0028769D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Eten bereiden in een </w:t>
                      </w:r>
                      <w:proofErr w:type="spellStart"/>
                      <w:r w:rsidRPr="0028769D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hetelucht</w:t>
                      </w:r>
                      <w:proofErr w:type="spellEnd"/>
                      <w:r w:rsidRPr="0028769D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oven </w:t>
                      </w:r>
                      <w:r w:rsidRPr="0028769D">
                        <w:rPr>
                          <w:rFonts w:ascii="Arial" w:eastAsia="Calibri" w:hAnsi="Arial" w:cs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is </w:t>
                      </w:r>
                      <w:proofErr w:type="spellStart"/>
                      <w:r>
                        <w:rPr>
                          <w:rFonts w:ascii="Arial" w:eastAsia="Calibri" w:hAnsi="Arial" w:cs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kinderljk</w:t>
                      </w:r>
                      <w:proofErr w:type="spellEnd"/>
                      <w:r>
                        <w:rPr>
                          <w:rFonts w:ascii="Arial" w:eastAsia="Calibri" w:hAnsi="Arial" w:cs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Pr="0028769D">
                        <w:rPr>
                          <w:rFonts w:ascii="Arial" w:eastAsia="Calibri" w:hAnsi="Arial" w:cs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eenvoudig</w:t>
                      </w:r>
                      <w:r>
                        <w:rPr>
                          <w:rFonts w:ascii="Arial" w:eastAsia="Calibri" w:hAnsi="Arial" w:cs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817085">
        <w:rPr>
          <w:noProof/>
          <w:lang w:val="nl-NL" w:eastAsia="nl-NL"/>
        </w:rPr>
        <w:drawing>
          <wp:anchor distT="0" distB="0" distL="114300" distR="114300" simplePos="0" relativeHeight="251833344" behindDoc="1" locked="0" layoutInCell="1" allowOverlap="1" wp14:anchorId="1970E1C7" wp14:editId="1A925428">
            <wp:simplePos x="0" y="0"/>
            <wp:positionH relativeFrom="column">
              <wp:posOffset>3331210</wp:posOffset>
            </wp:positionH>
            <wp:positionV relativeFrom="paragraph">
              <wp:posOffset>6541770</wp:posOffset>
            </wp:positionV>
            <wp:extent cx="3132455" cy="2593975"/>
            <wp:effectExtent l="0" t="0" r="0" b="0"/>
            <wp:wrapTight wrapText="bothSides">
              <wp:wrapPolygon edited="0">
                <wp:start x="525" y="0"/>
                <wp:lineTo x="0" y="317"/>
                <wp:lineTo x="0" y="21256"/>
                <wp:lineTo x="525" y="21415"/>
                <wp:lineTo x="20886" y="21415"/>
                <wp:lineTo x="21412" y="21256"/>
                <wp:lineTo x="21412" y="317"/>
                <wp:lineTo x="20886" y="0"/>
                <wp:lineTo x="525" y="0"/>
              </wp:wrapPolygon>
            </wp:wrapTight>
            <wp:docPr id="10" name="Kuva 10" descr="Y:\MYYNTI\LANSEERAUKSET\Dt diesel lämmittimet\Kuvat\Ostetut\iStock_000008948939Small_bad bak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MYYNTI\LANSEERAUKSET\Dt diesel lämmittimet\Kuvat\Ostetut\iStock_000008948939Small_bad bakin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39"/>
                    <a:stretch/>
                  </pic:blipFill>
                  <pic:spPr bwMode="auto">
                    <a:xfrm>
                      <a:off x="0" y="0"/>
                      <a:ext cx="3132455" cy="2593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1BD5">
        <w:rPr>
          <w:rFonts w:ascii="Arial" w:hAnsi="Arial" w:cs="Arial"/>
          <w:noProof/>
          <w:sz w:val="24"/>
          <w:lang w:val="nl-NL" w:eastAsia="nl-NL"/>
        </w:rPr>
        <w:drawing>
          <wp:anchor distT="0" distB="0" distL="114300" distR="114300" simplePos="0" relativeHeight="251848704" behindDoc="1" locked="0" layoutInCell="1" allowOverlap="1" wp14:anchorId="7AB3333B" wp14:editId="47C1612F">
            <wp:simplePos x="0" y="0"/>
            <wp:positionH relativeFrom="column">
              <wp:posOffset>7200265</wp:posOffset>
            </wp:positionH>
            <wp:positionV relativeFrom="paragraph">
              <wp:posOffset>5807710</wp:posOffset>
            </wp:positionV>
            <wp:extent cx="2912745" cy="2157730"/>
            <wp:effectExtent l="171450" t="171450" r="382905" b="356870"/>
            <wp:wrapTight wrapText="bothSides">
              <wp:wrapPolygon edited="0">
                <wp:start x="1554" y="-1716"/>
                <wp:lineTo x="-1271" y="-1335"/>
                <wp:lineTo x="-1271" y="22312"/>
                <wp:lineTo x="-848" y="23265"/>
                <wp:lineTo x="706" y="24600"/>
                <wp:lineTo x="848" y="24982"/>
                <wp:lineTo x="22179" y="24982"/>
                <wp:lineTo x="22320" y="24600"/>
                <wp:lineTo x="23874" y="23265"/>
                <wp:lineTo x="24157" y="20024"/>
                <wp:lineTo x="24298" y="763"/>
                <wp:lineTo x="22320" y="-1335"/>
                <wp:lineTo x="21473" y="-1716"/>
                <wp:lineTo x="1554" y="-1716"/>
              </wp:wrapPolygon>
            </wp:wrapTight>
            <wp:docPr id="7179" name="Kuva 7179" descr="C:\Users\jussi\Desktop\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ussi\Desktop\8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69" t="20207" r="20279" b="20820"/>
                    <a:stretch/>
                  </pic:blipFill>
                  <pic:spPr bwMode="auto">
                    <a:xfrm>
                      <a:off x="0" y="0"/>
                      <a:ext cx="2912745" cy="21577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1BD5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77EA3445" wp14:editId="6EE42CCE">
                <wp:simplePos x="0" y="0"/>
                <wp:positionH relativeFrom="column">
                  <wp:posOffset>10061575</wp:posOffset>
                </wp:positionH>
                <wp:positionV relativeFrom="paragraph">
                  <wp:posOffset>-295275</wp:posOffset>
                </wp:positionV>
                <wp:extent cx="3520440" cy="504825"/>
                <wp:effectExtent l="0" t="0" r="3810" b="9525"/>
                <wp:wrapNone/>
                <wp:docPr id="2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044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769D" w:rsidRPr="00A16A86" w:rsidRDefault="0028769D" w:rsidP="004718A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56"/>
                                <w:szCs w:val="24"/>
                                <w:lang w:val="fi-FI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6"/>
                                <w:szCs w:val="24"/>
                                <w:lang w:val="fi-FI"/>
                              </w:rPr>
                              <w:t>Waarom Wallas?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margin-left:792.25pt;margin-top:-23.25pt;width:277.2pt;height:39.7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" stroked="f">
                <v:textbox>
                  <w:txbxContent>
                    <w:p w:rsidR="0028769D" w:rsidRPr="00A16A86" w:rsidRDefault="0028769D" w:rsidP="004718A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56"/>
                          <w:szCs w:val="24"/>
                          <w:lang w:val="fi-FI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6"/>
                          <w:szCs w:val="24"/>
                          <w:lang w:val="fi-FI"/>
                        </w:rPr>
                        <w:t>Waarom Wallas?</w:t>
                      </w:r>
                    </w:p>
                  </w:txbxContent>
                </v:textbox>
              </v:shape>
            </w:pict>
          </mc:Fallback>
        </mc:AlternateContent>
      </w:r>
      <w:r w:rsidR="00D63D85">
        <w:rPr>
          <w:rFonts w:ascii="Arial" w:hAnsi="Arial" w:cs="Arial"/>
          <w:noProof/>
          <w:sz w:val="24"/>
          <w:lang w:val="nl-NL" w:eastAsia="nl-NL"/>
        </w:rPr>
        <w:drawing>
          <wp:anchor distT="0" distB="0" distL="114300" distR="114300" simplePos="0" relativeHeight="251847680" behindDoc="1" locked="0" layoutInCell="1" allowOverlap="1" wp14:anchorId="4297D0D9" wp14:editId="5533F1F8">
            <wp:simplePos x="0" y="0"/>
            <wp:positionH relativeFrom="column">
              <wp:posOffset>10508615</wp:posOffset>
            </wp:positionH>
            <wp:positionV relativeFrom="paragraph">
              <wp:posOffset>5701665</wp:posOffset>
            </wp:positionV>
            <wp:extent cx="3072765" cy="3114675"/>
            <wp:effectExtent l="19050" t="0" r="13335" b="1000125"/>
            <wp:wrapTight wrapText="bothSides">
              <wp:wrapPolygon edited="0">
                <wp:start x="937" y="0"/>
                <wp:lineTo x="-134" y="528"/>
                <wp:lineTo x="-134" y="28404"/>
                <wp:lineTo x="21560" y="28404"/>
                <wp:lineTo x="21560" y="1321"/>
                <wp:lineTo x="21292" y="793"/>
                <wp:lineTo x="20489" y="0"/>
                <wp:lineTo x="937" y="0"/>
              </wp:wrapPolygon>
            </wp:wrapTight>
            <wp:docPr id="30" name="Kuva 30" descr="C:\Users\jussi\Desktop\wallas87D-hr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ssi\Desktop\wallas87D-hr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36" t="13073" r="19599" b="-118"/>
                    <a:stretch/>
                  </pic:blipFill>
                  <pic:spPr bwMode="auto">
                    <a:xfrm>
                      <a:off x="0" y="0"/>
                      <a:ext cx="3072765" cy="31146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E20" w:rsidRPr="00F105BC">
        <w:rPr>
          <w:rFonts w:ascii="Arial" w:hAnsi="Arial" w:cs="Arial"/>
          <w:noProof/>
          <w:sz w:val="24"/>
          <w:lang w:val="nl-NL" w:eastAsia="nl-NL"/>
        </w:rPr>
        <w:drawing>
          <wp:anchor distT="0" distB="0" distL="114300" distR="114300" simplePos="0" relativeHeight="251846656" behindDoc="0" locked="0" layoutInCell="1" allowOverlap="1" wp14:anchorId="44D68877" wp14:editId="753E211B">
            <wp:simplePos x="0" y="0"/>
            <wp:positionH relativeFrom="column">
              <wp:posOffset>7200490</wp:posOffset>
            </wp:positionH>
            <wp:positionV relativeFrom="paragraph">
              <wp:posOffset>1512748</wp:posOffset>
            </wp:positionV>
            <wp:extent cx="6629618" cy="3763926"/>
            <wp:effectExtent l="171450" t="171450" r="381000" b="370205"/>
            <wp:wrapNone/>
            <wp:docPr id="27" name="Picture 12" descr="Y:\MYYNTI\LANSEERAUKSET\Dt diesel lämmittimet\Kuvat\Fiiliskuvat\650 px\Pentry_woman_650_ra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8" name="Picture 12" descr="Y:\MYYNTI\LANSEERAUKSET\Dt diesel lämmittimet\Kuvat\Fiiliskuvat\650 px\Pentry_woman_650_raj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812" cy="37714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0A66">
        <w:rPr>
          <w:noProof/>
          <w:lang w:val="nl-NL" w:eastAsia="nl-NL"/>
        </w:rPr>
        <w:drawing>
          <wp:anchor distT="0" distB="0" distL="114300" distR="114300" simplePos="0" relativeHeight="251834368" behindDoc="1" locked="0" layoutInCell="1" allowOverlap="1" wp14:anchorId="6B890DE1" wp14:editId="03E6615C">
            <wp:simplePos x="0" y="0"/>
            <wp:positionH relativeFrom="column">
              <wp:posOffset>-247015</wp:posOffset>
            </wp:positionH>
            <wp:positionV relativeFrom="paragraph">
              <wp:posOffset>6540500</wp:posOffset>
            </wp:positionV>
            <wp:extent cx="2637155" cy="2637155"/>
            <wp:effectExtent l="0" t="0" r="0" b="0"/>
            <wp:wrapTight wrapText="bothSides">
              <wp:wrapPolygon edited="0">
                <wp:start x="624" y="0"/>
                <wp:lineTo x="0" y="312"/>
                <wp:lineTo x="0" y="21220"/>
                <wp:lineTo x="624" y="21376"/>
                <wp:lineTo x="20752" y="21376"/>
                <wp:lineTo x="21376" y="21220"/>
                <wp:lineTo x="21376" y="312"/>
                <wp:lineTo x="20752" y="0"/>
                <wp:lineTo x="624" y="0"/>
              </wp:wrapPolygon>
            </wp:wrapTight>
            <wp:docPr id="14" name="Kuva 14" descr="Y:\MYYNTI\LANSEERAUKSET\Dt diesel lämmittimet\Kuvat\Ostetut\iStock_000007817491Small_girl bak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MYYNTI\LANSEERAUKSET\Dt diesel lämmittimet\Kuvat\Ostetut\iStock_000007817491Small_girl baking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155" cy="2637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05BC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603956" behindDoc="1" locked="0" layoutInCell="1" allowOverlap="1" wp14:anchorId="3831BA33" wp14:editId="66C0FDB5">
                <wp:simplePos x="0" y="0"/>
                <wp:positionH relativeFrom="column">
                  <wp:posOffset>-249555</wp:posOffset>
                </wp:positionH>
                <wp:positionV relativeFrom="paragraph">
                  <wp:posOffset>413385</wp:posOffset>
                </wp:positionV>
                <wp:extent cx="6715125" cy="8763635"/>
                <wp:effectExtent l="0" t="0" r="28575" b="18415"/>
                <wp:wrapNone/>
                <wp:docPr id="8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5125" cy="8763635"/>
                        </a:xfrm>
                        <a:prstGeom prst="roundRect">
                          <a:avLst>
                            <a:gd name="adj" fmla="val 1676"/>
                          </a:avLst>
                        </a:prstGeom>
                        <a:solidFill>
                          <a:srgbClr val="EEECE1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8769D" w:rsidRPr="00BE350C" w:rsidRDefault="0028769D" w:rsidP="00F105BC">
                            <w:pPr>
                              <w:rPr>
                                <w:lang w:val="fi-FI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0" o:spid="_x0000_s1032" style="position:absolute;margin-left:-19.65pt;margin-top:32.55pt;width:528.75pt;height:690.05pt;z-index:-2517125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" fillcolor="#eeece1">
                <v:fill opacity="0"/>
                <v:textbox>
                  <w:txbxContent>
                    <w:p w:rsidR="00F105BC" w:rsidRPr="00BE350C" w:rsidRDefault="00F105BC" w:rsidP="00F105BC">
                      <w:pPr>
                        <w:rPr>
                          <w:lang w:val="fi-F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D41C7">
        <w:rPr>
          <w:rFonts w:ascii="Arial" w:hAnsi="Arial" w:cs="Arial"/>
          <w:noProof/>
          <w:sz w:val="24"/>
          <w:lang w:val="nl-NL" w:eastAsia="nl-NL"/>
        </w:rPr>
        <w:drawing>
          <wp:anchor distT="0" distB="0" distL="114300" distR="114300" simplePos="0" relativeHeight="251618304" behindDoc="1" locked="0" layoutInCell="1" allowOverlap="1" wp14:anchorId="14D1F806" wp14:editId="5624CDE7">
            <wp:simplePos x="0" y="0"/>
            <wp:positionH relativeFrom="column">
              <wp:posOffset>6687185</wp:posOffset>
            </wp:positionH>
            <wp:positionV relativeFrom="paragraph">
              <wp:posOffset>-450215</wp:posOffset>
            </wp:positionV>
            <wp:extent cx="7387590" cy="664845"/>
            <wp:effectExtent l="0" t="0" r="3810" b="1905"/>
            <wp:wrapNone/>
            <wp:docPr id="2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" r="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7590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41C7">
        <w:rPr>
          <w:rFonts w:ascii="Arial" w:hAnsi="Arial" w:cs="Arial"/>
          <w:noProof/>
          <w:sz w:val="24"/>
          <w:lang w:val="nl-NL" w:eastAsia="nl-NL"/>
        </w:rPr>
        <w:drawing>
          <wp:anchor distT="0" distB="0" distL="114300" distR="114300" simplePos="0" relativeHeight="251617280" behindDoc="1" locked="0" layoutInCell="1" allowOverlap="1" wp14:anchorId="5CFBFAF2" wp14:editId="49D7028F">
            <wp:simplePos x="0" y="0"/>
            <wp:positionH relativeFrom="column">
              <wp:posOffset>-674370</wp:posOffset>
            </wp:positionH>
            <wp:positionV relativeFrom="paragraph">
              <wp:posOffset>9448165</wp:posOffset>
            </wp:positionV>
            <wp:extent cx="7364730" cy="256540"/>
            <wp:effectExtent l="0" t="0" r="7620" b="0"/>
            <wp:wrapTight wrapText="bothSides">
              <wp:wrapPolygon edited="0">
                <wp:start x="0" y="0"/>
                <wp:lineTo x="0" y="19248"/>
                <wp:lineTo x="21566" y="19248"/>
                <wp:lineTo x="21566" y="0"/>
                <wp:lineTo x="0" y="0"/>
              </wp:wrapPolygon>
            </wp:wrapTight>
            <wp:docPr id="22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473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12BC" w:rsidRPr="000E2834">
        <w:rPr>
          <w:rFonts w:ascii="Arial" w:hAnsi="Arial" w:cs="Arial"/>
          <w:sz w:val="24"/>
          <w:lang w:val="fi-FI"/>
        </w:rPr>
        <w:br w:type="page"/>
      </w:r>
    </w:p>
    <w:p w:rsidR="00C70F08" w:rsidRPr="000E2834" w:rsidRDefault="001F2D49" w:rsidP="00CD12BC">
      <w:pPr>
        <w:tabs>
          <w:tab w:val="left" w:pos="18000"/>
        </w:tabs>
        <w:rPr>
          <w:rFonts w:ascii="Arial" w:hAnsi="Arial" w:cs="Arial"/>
          <w:sz w:val="24"/>
          <w:lang w:val="fi-FI"/>
        </w:rPr>
      </w:pPr>
      <w:r w:rsidRPr="00675D5B">
        <w:rPr>
          <w:rFonts w:ascii="Arial" w:hAnsi="Arial" w:cs="Arial"/>
          <w:noProof/>
          <w:sz w:val="24"/>
          <w:lang w:val="nl-NL" w:eastAsia="nl-NL"/>
        </w:rPr>
        <w:lastRenderedPageBreak/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2E69AAF" wp14:editId="13C923FD">
                <wp:simplePos x="0" y="0"/>
                <wp:positionH relativeFrom="column">
                  <wp:posOffset>10880090</wp:posOffset>
                </wp:positionH>
                <wp:positionV relativeFrom="paragraph">
                  <wp:posOffset>3628390</wp:posOffset>
                </wp:positionV>
                <wp:extent cx="2625725" cy="2732405"/>
                <wp:effectExtent l="0" t="0" r="0" b="0"/>
                <wp:wrapNone/>
                <wp:docPr id="9" name="Tekstiruut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5725" cy="27324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8769D" w:rsidRDefault="0028769D" w:rsidP="00675D5B">
                            <w:pPr>
                              <w:pStyle w:val="Normaalweb"/>
                              <w:spacing w:before="0" w:beforeAutospacing="0" w:after="0" w:afterAutospacing="0"/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  <w:p w:rsidR="0028769D" w:rsidRDefault="0028769D" w:rsidP="00675D5B">
                            <w:pPr>
                              <w:pStyle w:val="Normaalweb"/>
                              <w:spacing w:before="0" w:beforeAutospacing="0" w:after="0" w:afterAutospacing="0"/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  <w:p w:rsidR="0028769D" w:rsidRPr="001F2D49" w:rsidRDefault="001F2D49" w:rsidP="00675D5B">
                            <w:pPr>
                              <w:pStyle w:val="Normaalweb"/>
                              <w:spacing w:before="0" w:beforeAutospacing="0" w:after="0" w:afterAutospacing="0"/>
                              <w:rPr>
                                <w:lang w:val="nl-NL"/>
                              </w:rPr>
                            </w:pPr>
                            <w:r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Het schoonmaken</w:t>
                            </w:r>
                            <w:r w:rsidR="0028769D"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van</w:t>
                            </w:r>
                            <w:r w:rsidR="0028769D"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een</w:t>
                            </w:r>
                            <w:r w:rsidR="0028769D"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gas</w:t>
                            </w:r>
                            <w:r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fornuis</w:t>
                            </w:r>
                            <w:r w:rsidR="0028769D"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is</w:t>
                            </w:r>
                            <w:r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="0028769D"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door </w:t>
                            </w:r>
                            <w:r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het</w:t>
                            </w:r>
                            <w:r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oneven </w:t>
                            </w:r>
                            <w:r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oppervlak arbeidsintensief.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iruutu 8" o:spid="_x0000_s1033" type="#_x0000_t202" style="position:absolute;margin-left:856.7pt;margin-top:285.7pt;width:206.75pt;height:215.1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" filled="f" stroked="f">
                <v:textbox>
                  <w:txbxContent>
                    <w:p w:rsidR="0028769D" w:rsidRDefault="0028769D" w:rsidP="00675D5B">
                      <w:pPr>
                        <w:pStyle w:val="Normaalweb"/>
                        <w:spacing w:before="0" w:beforeAutospacing="0" w:after="0" w:afterAutospacing="0"/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</w:p>
                    <w:p w:rsidR="0028769D" w:rsidRDefault="0028769D" w:rsidP="00675D5B">
                      <w:pPr>
                        <w:pStyle w:val="Normaalweb"/>
                        <w:spacing w:before="0" w:beforeAutospacing="0" w:after="0" w:afterAutospacing="0"/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</w:p>
                    <w:p w:rsidR="0028769D" w:rsidRPr="001F2D49" w:rsidRDefault="001F2D49" w:rsidP="00675D5B">
                      <w:pPr>
                        <w:pStyle w:val="Normaalweb"/>
                        <w:spacing w:before="0" w:beforeAutospacing="0" w:after="0" w:afterAutospacing="0"/>
                        <w:rPr>
                          <w:lang w:val="nl-NL"/>
                        </w:rPr>
                      </w:pPr>
                      <w:r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Het schoonmaken</w:t>
                      </w:r>
                      <w:r w:rsidR="0028769D"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van</w:t>
                      </w:r>
                      <w:r w:rsidR="0028769D"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een</w:t>
                      </w:r>
                      <w:r w:rsidR="0028769D"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gas</w:t>
                      </w:r>
                      <w:r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fornuis</w:t>
                      </w:r>
                      <w:r w:rsidR="0028769D"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is</w:t>
                      </w:r>
                      <w:r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="0028769D"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door </w:t>
                      </w:r>
                      <w:r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het</w:t>
                      </w:r>
                      <w:r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oneven </w:t>
                      </w:r>
                      <w:r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oppervlak arbeidsintensief.</w:t>
                      </w:r>
                    </w:p>
                  </w:txbxContent>
                </v:textbox>
              </v:shape>
            </w:pict>
          </mc:Fallback>
        </mc:AlternateContent>
      </w:r>
      <w:r w:rsidRPr="00F105BC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DCF032B" wp14:editId="29B94B62">
                <wp:simplePos x="0" y="0"/>
                <wp:positionH relativeFrom="column">
                  <wp:posOffset>6690995</wp:posOffset>
                </wp:positionH>
                <wp:positionV relativeFrom="paragraph">
                  <wp:posOffset>1586865</wp:posOffset>
                </wp:positionV>
                <wp:extent cx="2551430" cy="2030730"/>
                <wp:effectExtent l="0" t="0" r="0" b="0"/>
                <wp:wrapNone/>
                <wp:docPr id="18" name="Tekstiruutu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1430" cy="20307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F2D49" w:rsidRDefault="0028769D" w:rsidP="00F105BC">
                            <w:pPr>
                              <w:pStyle w:val="Normaalweb"/>
                              <w:spacing w:before="0" w:beforeAutospacing="0" w:after="0" w:afterAutospacing="0"/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</w:pPr>
                            <w:r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Gas </w:t>
                            </w:r>
                            <w:r w:rsidR="001F2D49"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kan lekken</w:t>
                            </w:r>
                            <w:r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="001F2D49"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en</w:t>
                            </w:r>
                            <w:r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</w:p>
                          <w:p w:rsidR="0028769D" w:rsidRPr="001F2D49" w:rsidRDefault="001F2D49" w:rsidP="00F105BC">
                            <w:pPr>
                              <w:pStyle w:val="Normaalweb"/>
                              <w:spacing w:before="0" w:beforeAutospacing="0" w:after="0" w:afterAutospacing="0"/>
                              <w:rPr>
                                <w:lang w:val="nl-NL"/>
                              </w:rPr>
                            </w:pPr>
                            <w:r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een </w:t>
                            </w:r>
                            <w:r w:rsidR="0028769D"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open </w:t>
                            </w:r>
                            <w:r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vlam</w:t>
                            </w:r>
                            <w:r w:rsidR="0028769D"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kan</w:t>
                            </w:r>
                            <w:r w:rsidR="0028769D"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Pr="001F2D49">
                              <w:rPr>
                                <w:rFonts w:ascii="Arial" w:eastAsia="Calibri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vuur</w:t>
                            </w:r>
                            <w:r>
                              <w:rPr>
                                <w:rFonts w:ascii="Arial" w:eastAsia="Calibri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Pr="001F2D49">
                              <w:rPr>
                                <w:rFonts w:ascii="Arial" w:eastAsia="Calibri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of</w:t>
                            </w:r>
                            <w:r w:rsidR="0028769D" w:rsidRPr="001F2D49">
                              <w:rPr>
                                <w:rFonts w:ascii="Arial" w:eastAsia="Calibri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Pr="001F2D49">
                              <w:rPr>
                                <w:rFonts w:ascii="Arial" w:eastAsia="Calibri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een</w:t>
                            </w:r>
                            <w:r w:rsidR="0028769D" w:rsidRPr="001F2D49">
                              <w:rPr>
                                <w:rFonts w:ascii="Arial" w:eastAsia="Calibri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Pr="001F2D49">
                              <w:rPr>
                                <w:rFonts w:ascii="Arial" w:eastAsia="Calibri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explosie veroorzaken</w:t>
                            </w:r>
                            <w:r w:rsidR="0028769D"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kstiruutu 11" o:spid="_x0000_s1034" type="#_x0000_t202" style="position:absolute;margin-left:526.85pt;margin-top:124.95pt;width:200.9pt;height:159.9pt;z-index:25181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" filled="f" stroked="f">
                <v:textbox style="mso-fit-shape-to-text:t">
                  <w:txbxContent>
                    <w:p w:rsidR="001F2D49" w:rsidRDefault="0028769D" w:rsidP="00F105BC">
                      <w:pPr>
                        <w:pStyle w:val="Normaalweb"/>
                        <w:spacing w:before="0" w:beforeAutospacing="0" w:after="0" w:afterAutospacing="0"/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</w:pPr>
                      <w:r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Gas </w:t>
                      </w:r>
                      <w:r w:rsidR="001F2D49"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kan lekken</w:t>
                      </w:r>
                      <w:r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="001F2D49"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en</w:t>
                      </w:r>
                      <w:r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</w:p>
                    <w:p w:rsidR="0028769D" w:rsidRPr="001F2D49" w:rsidRDefault="001F2D49" w:rsidP="00F105BC">
                      <w:pPr>
                        <w:pStyle w:val="Normaalweb"/>
                        <w:spacing w:before="0" w:beforeAutospacing="0" w:after="0" w:afterAutospacing="0"/>
                        <w:rPr>
                          <w:lang w:val="nl-NL"/>
                        </w:rPr>
                      </w:pPr>
                      <w:r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een </w:t>
                      </w:r>
                      <w:r w:rsidR="0028769D"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open </w:t>
                      </w:r>
                      <w:r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vlam</w:t>
                      </w:r>
                      <w:r w:rsidR="0028769D"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kan</w:t>
                      </w:r>
                      <w:r w:rsidR="0028769D"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Pr="001F2D49">
                        <w:rPr>
                          <w:rFonts w:ascii="Arial" w:eastAsia="Calibri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vuur</w:t>
                      </w:r>
                      <w:r>
                        <w:rPr>
                          <w:rFonts w:ascii="Arial" w:eastAsia="Calibri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Pr="001F2D49">
                        <w:rPr>
                          <w:rFonts w:ascii="Arial" w:eastAsia="Calibri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of</w:t>
                      </w:r>
                      <w:r w:rsidR="0028769D" w:rsidRPr="001F2D49">
                        <w:rPr>
                          <w:rFonts w:ascii="Arial" w:eastAsia="Calibri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Pr="001F2D49">
                        <w:rPr>
                          <w:rFonts w:ascii="Arial" w:eastAsia="Calibri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een</w:t>
                      </w:r>
                      <w:r w:rsidR="0028769D" w:rsidRPr="001F2D49">
                        <w:rPr>
                          <w:rFonts w:ascii="Arial" w:eastAsia="Calibri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Pr="001F2D49">
                        <w:rPr>
                          <w:rFonts w:ascii="Arial" w:eastAsia="Calibri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explosie veroorzaken</w:t>
                      </w:r>
                      <w:r w:rsidR="0028769D"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Pr="00C6159E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48DC25F" wp14:editId="0D669334">
                <wp:simplePos x="0" y="0"/>
                <wp:positionH relativeFrom="column">
                  <wp:posOffset>3586480</wp:posOffset>
                </wp:positionH>
                <wp:positionV relativeFrom="paragraph">
                  <wp:posOffset>7046122</wp:posOffset>
                </wp:positionV>
                <wp:extent cx="2775097" cy="1753870"/>
                <wp:effectExtent l="0" t="0" r="0" b="0"/>
                <wp:wrapNone/>
                <wp:docPr id="6" name="Tekstiruut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5097" cy="1753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8769D" w:rsidRPr="001F2D49" w:rsidRDefault="001F2D49" w:rsidP="00C6159E">
                            <w:pPr>
                              <w:pStyle w:val="Ballontekst"/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</w:pPr>
                            <w:r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Een</w:t>
                            </w:r>
                            <w:r w:rsidR="0028769D"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 w:rsidR="0028769D"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Wallas</w:t>
                            </w:r>
                            <w:proofErr w:type="spellEnd"/>
                            <w:r w:rsidR="0028769D"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fornuis</w:t>
                            </w:r>
                            <w:r w:rsidR="0028769D"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is </w:t>
                            </w:r>
                            <w:r w:rsidRPr="001F2D49">
                              <w:rPr>
                                <w:rFonts w:ascii="Arial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tevens een</w:t>
                            </w:r>
                            <w:r w:rsidR="0028769D" w:rsidRPr="001F2D49">
                              <w:rPr>
                                <w:rFonts w:ascii="Arial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Pr="001F2D49">
                              <w:rPr>
                                <w:rFonts w:ascii="Arial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verwarming</w:t>
                            </w:r>
                            <w:r w:rsidR="0028769D"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!</w:t>
                            </w:r>
                          </w:p>
                          <w:p w:rsidR="0028769D" w:rsidRPr="001F2D49" w:rsidRDefault="0028769D" w:rsidP="00C6159E">
                            <w:pPr>
                              <w:pStyle w:val="Ballontekst"/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</w:pPr>
                          </w:p>
                          <w:p w:rsidR="0028769D" w:rsidRPr="001F2D49" w:rsidRDefault="0028769D" w:rsidP="00C6159E">
                            <w:pPr>
                              <w:pStyle w:val="Ballontekst"/>
                              <w:rPr>
                                <w:lang w:val="nl-NL"/>
                              </w:rPr>
                            </w:pPr>
                            <w:r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In </w:t>
                            </w:r>
                            <w:r w:rsidR="001F2D49"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de</w:t>
                            </w:r>
                            <w:r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ochtend</w:t>
                            </w:r>
                            <w:r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="001F2D49"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tilt men het deksel op en </w:t>
                            </w:r>
                            <w:r w:rsid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kan men </w:t>
                            </w:r>
                            <w:r w:rsidR="001F2D49"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de </w:t>
                            </w:r>
                            <w:r w:rsid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eieren en spek bakken.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5" type="#_x0000_t202" style="position:absolute;margin-left:282.4pt;margin-top:554.8pt;width:218.5pt;height:138.1pt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" filled="f" stroked="f">
                <v:textbox style="mso-fit-shape-to-text:t">
                  <w:txbxContent>
                    <w:p w:rsidR="0028769D" w:rsidRPr="001F2D49" w:rsidRDefault="001F2D49" w:rsidP="00C6159E">
                      <w:pPr>
                        <w:pStyle w:val="Ballontekst"/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</w:pPr>
                      <w:r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Een</w:t>
                      </w:r>
                      <w:r w:rsidR="0028769D"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proofErr w:type="spellStart"/>
                      <w:r w:rsidR="0028769D"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Wallas</w:t>
                      </w:r>
                      <w:proofErr w:type="spellEnd"/>
                      <w:r w:rsidR="0028769D"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fornuis</w:t>
                      </w:r>
                      <w:r w:rsidR="0028769D"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is </w:t>
                      </w:r>
                      <w:r w:rsidRPr="001F2D49">
                        <w:rPr>
                          <w:rFonts w:ascii="Arial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tevens een</w:t>
                      </w:r>
                      <w:r w:rsidR="0028769D" w:rsidRPr="001F2D49">
                        <w:rPr>
                          <w:rFonts w:ascii="Arial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Pr="001F2D49">
                        <w:rPr>
                          <w:rFonts w:ascii="Arial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verwarming</w:t>
                      </w:r>
                      <w:r w:rsidR="0028769D"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!</w:t>
                      </w:r>
                    </w:p>
                    <w:p w:rsidR="0028769D" w:rsidRPr="001F2D49" w:rsidRDefault="0028769D" w:rsidP="00C6159E">
                      <w:pPr>
                        <w:pStyle w:val="Ballontekst"/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</w:pPr>
                    </w:p>
                    <w:p w:rsidR="0028769D" w:rsidRPr="001F2D49" w:rsidRDefault="0028769D" w:rsidP="00C6159E">
                      <w:pPr>
                        <w:pStyle w:val="Ballontekst"/>
                        <w:rPr>
                          <w:lang w:val="nl-NL"/>
                        </w:rPr>
                      </w:pPr>
                      <w:r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In </w:t>
                      </w:r>
                      <w:r w:rsidR="001F2D49"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de</w:t>
                      </w:r>
                      <w:r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ochtend</w:t>
                      </w:r>
                      <w:r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="001F2D49"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tilt men het deksel op en </w:t>
                      </w:r>
                      <w:r w:rsid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kan men </w:t>
                      </w:r>
                      <w:r w:rsidR="001F2D49"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de </w:t>
                      </w:r>
                      <w:r w:rsid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eieren en spek bakken.</w:t>
                      </w:r>
                    </w:p>
                  </w:txbxContent>
                </v:textbox>
              </v:shape>
            </w:pict>
          </mc:Fallback>
        </mc:AlternateContent>
      </w:r>
      <w:r w:rsidR="0028769D" w:rsidRPr="00C6159E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329D974" wp14:editId="67880D62">
                <wp:simplePos x="0" y="0"/>
                <wp:positionH relativeFrom="column">
                  <wp:posOffset>-150968</wp:posOffset>
                </wp:positionH>
                <wp:positionV relativeFrom="paragraph">
                  <wp:posOffset>4032250</wp:posOffset>
                </wp:positionV>
                <wp:extent cx="2615609" cy="1753870"/>
                <wp:effectExtent l="0" t="0" r="0" b="0"/>
                <wp:wrapNone/>
                <wp:docPr id="16" name="Tekstiruut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5609" cy="1753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8769D" w:rsidRDefault="0028769D" w:rsidP="00C6159E">
                            <w:pPr>
                              <w:pStyle w:val="Normaalweb"/>
                              <w:spacing w:before="0" w:beforeAutospacing="0" w:after="0" w:afterAutospacing="0"/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  <w:p w:rsidR="0028769D" w:rsidRDefault="0028769D" w:rsidP="00C6159E">
                            <w:pPr>
                              <w:pStyle w:val="Normaalweb"/>
                              <w:spacing w:before="0" w:beforeAutospacing="0" w:after="0" w:afterAutospacing="0"/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  <w:p w:rsidR="0028769D" w:rsidRPr="001F2D49" w:rsidRDefault="0028769D" w:rsidP="00C6159E">
                            <w:pPr>
                              <w:pStyle w:val="Normaalweb"/>
                              <w:spacing w:before="0" w:beforeAutospacing="0" w:after="0" w:afterAutospacing="0"/>
                              <w:rPr>
                                <w:lang w:val="nl-NL"/>
                              </w:rPr>
                            </w:pPr>
                            <w:r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Het keramische oppervlak is </w:t>
                            </w:r>
                            <w:r w:rsidRPr="001F2D49">
                              <w:rPr>
                                <w:rFonts w:ascii="Arial" w:eastAsia="Calibri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eenvoudig schoon te maken</w:t>
                            </w:r>
                            <w:r w:rsidRPr="001F2D49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6" type="#_x0000_t202" style="position:absolute;margin-left:-11.9pt;margin-top:317.5pt;width:205.95pt;height:138.1pt;z-index:251789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" filled="f" stroked="f">
                <v:textbox style="mso-fit-shape-to-text:t">
                  <w:txbxContent>
                    <w:p w:rsidR="0028769D" w:rsidRDefault="0028769D" w:rsidP="00C6159E">
                      <w:pPr>
                        <w:pStyle w:val="Normaalweb"/>
                        <w:spacing w:before="0" w:beforeAutospacing="0" w:after="0" w:afterAutospacing="0"/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</w:p>
                    <w:p w:rsidR="0028769D" w:rsidRDefault="0028769D" w:rsidP="00C6159E">
                      <w:pPr>
                        <w:pStyle w:val="Normaalweb"/>
                        <w:spacing w:before="0" w:beforeAutospacing="0" w:after="0" w:afterAutospacing="0"/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</w:p>
                    <w:p w:rsidR="0028769D" w:rsidRPr="001F2D49" w:rsidRDefault="0028769D" w:rsidP="00C6159E">
                      <w:pPr>
                        <w:pStyle w:val="Normaalweb"/>
                        <w:spacing w:before="0" w:beforeAutospacing="0" w:after="0" w:afterAutospacing="0"/>
                        <w:rPr>
                          <w:lang w:val="nl-NL"/>
                        </w:rPr>
                      </w:pPr>
                      <w:r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Het keramische oppervlak is </w:t>
                      </w:r>
                      <w:r w:rsidRPr="001F2D49">
                        <w:rPr>
                          <w:rFonts w:ascii="Arial" w:eastAsia="Calibri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eenvoudig schoon te maken</w:t>
                      </w:r>
                      <w:r w:rsidRPr="001F2D49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F1EB5" w:rsidRPr="00F105BC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607031" behindDoc="0" locked="0" layoutInCell="1" allowOverlap="1" wp14:anchorId="69764510" wp14:editId="79445631">
                <wp:simplePos x="0" y="0"/>
                <wp:positionH relativeFrom="column">
                  <wp:posOffset>4064635</wp:posOffset>
                </wp:positionH>
                <wp:positionV relativeFrom="paragraph">
                  <wp:posOffset>651510</wp:posOffset>
                </wp:positionV>
                <wp:extent cx="2423795" cy="2530475"/>
                <wp:effectExtent l="0" t="0" r="0" b="0"/>
                <wp:wrapNone/>
                <wp:docPr id="20" name="Tekstiruutu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3795" cy="25304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8769D" w:rsidRPr="0028769D" w:rsidRDefault="0028769D" w:rsidP="00F105BC">
                            <w:pPr>
                              <w:pStyle w:val="Normaalweb"/>
                              <w:spacing w:before="0" w:beforeAutospacing="0" w:after="0" w:afterAutospacing="0"/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</w:pPr>
                            <w:r w:rsidRPr="0028769D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Met een </w:t>
                            </w:r>
                            <w:proofErr w:type="spellStart"/>
                            <w:r w:rsidRPr="0028769D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Wallas</w:t>
                            </w:r>
                            <w:proofErr w:type="spellEnd"/>
                            <w:r w:rsidRPr="0028769D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fornuis </w:t>
                            </w:r>
                            <w:r w:rsidRPr="0028769D">
                              <w:rPr>
                                <w:rFonts w:ascii="Arial" w:eastAsia="Calibri" w:hAnsi="Arial"/>
                                <w:b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kookt men zoals men thuis kookt.</w:t>
                            </w:r>
                            <w:r w:rsidRPr="0028769D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</w:p>
                          <w:p w:rsidR="0028769D" w:rsidRPr="0028769D" w:rsidRDefault="0028769D" w:rsidP="00F105BC">
                            <w:pPr>
                              <w:pStyle w:val="Normaalweb"/>
                              <w:spacing w:before="0" w:beforeAutospacing="0" w:after="0" w:afterAutospacing="0"/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</w:pPr>
                          </w:p>
                          <w:p w:rsidR="0028769D" w:rsidRPr="0028769D" w:rsidRDefault="0028769D" w:rsidP="00F105BC">
                            <w:pPr>
                              <w:pStyle w:val="Normaalweb"/>
                              <w:spacing w:before="0" w:beforeAutospacing="0" w:after="0" w:afterAutospacing="0"/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</w:pPr>
                            <w:r w:rsidRPr="0028769D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Dankzij de gesloten verbranding, </w:t>
                            </w:r>
                            <w:r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geen</w:t>
                            </w:r>
                            <w:r w:rsidRPr="0028769D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geuren of</w:t>
                            </w:r>
                            <w:r w:rsidRPr="0028769D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open </w:t>
                            </w:r>
                            <w:r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vlammen</w:t>
                            </w:r>
                            <w:r w:rsidRPr="0028769D">
                              <w:rPr>
                                <w:rFonts w:ascii="Arial" w:eastAsia="Calibri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iruutu 14" o:spid="_x0000_s1037" type="#_x0000_t202" style="position:absolute;margin-left:320.05pt;margin-top:51.3pt;width:190.85pt;height:199.25pt;z-index:2516070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" filled="f" stroked="f">
                <v:textbox>
                  <w:txbxContent>
                    <w:p w:rsidR="0028769D" w:rsidRPr="0028769D" w:rsidRDefault="0028769D" w:rsidP="00F105BC">
                      <w:pPr>
                        <w:pStyle w:val="Normaalweb"/>
                        <w:spacing w:before="0" w:beforeAutospacing="0" w:after="0" w:afterAutospacing="0"/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</w:pPr>
                      <w:r w:rsidRPr="0028769D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Met een </w:t>
                      </w:r>
                      <w:proofErr w:type="spellStart"/>
                      <w:r w:rsidRPr="0028769D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Wallas</w:t>
                      </w:r>
                      <w:proofErr w:type="spellEnd"/>
                      <w:r w:rsidRPr="0028769D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fornuis </w:t>
                      </w:r>
                      <w:r w:rsidRPr="0028769D">
                        <w:rPr>
                          <w:rFonts w:ascii="Arial" w:eastAsia="Calibri" w:hAnsi="Arial"/>
                          <w:b/>
                          <w:kern w:val="24"/>
                          <w:sz w:val="36"/>
                          <w:szCs w:val="36"/>
                          <w:lang w:val="nl-NL"/>
                        </w:rPr>
                        <w:t>kookt men zoals men thuis kookt.</w:t>
                      </w:r>
                      <w:r w:rsidRPr="0028769D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</w:p>
                    <w:p w:rsidR="0028769D" w:rsidRPr="0028769D" w:rsidRDefault="0028769D" w:rsidP="00F105BC">
                      <w:pPr>
                        <w:pStyle w:val="Normaalweb"/>
                        <w:spacing w:before="0" w:beforeAutospacing="0" w:after="0" w:afterAutospacing="0"/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</w:pPr>
                    </w:p>
                    <w:p w:rsidR="0028769D" w:rsidRPr="0028769D" w:rsidRDefault="0028769D" w:rsidP="00F105BC">
                      <w:pPr>
                        <w:pStyle w:val="Normaalweb"/>
                        <w:spacing w:before="0" w:beforeAutospacing="0" w:after="0" w:afterAutospacing="0"/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</w:pPr>
                      <w:r w:rsidRPr="0028769D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Dankzij de gesloten verbranding, </w:t>
                      </w:r>
                      <w:r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geen</w:t>
                      </w:r>
                      <w:r w:rsidRPr="0028769D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geuren of</w:t>
                      </w:r>
                      <w:r w:rsidRPr="0028769D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open </w:t>
                      </w:r>
                      <w:r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vlammen</w:t>
                      </w:r>
                      <w:r w:rsidRPr="0028769D">
                        <w:rPr>
                          <w:rFonts w:ascii="Arial" w:eastAsia="Calibri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C0340">
        <w:rPr>
          <w:rFonts w:ascii="Arial" w:hAnsi="Arial" w:cs="Arial"/>
          <w:noProof/>
          <w:sz w:val="24"/>
          <w:lang w:val="nl-NL" w:eastAsia="nl-NL"/>
        </w:rPr>
        <w:drawing>
          <wp:anchor distT="0" distB="0" distL="114300" distR="114300" simplePos="0" relativeHeight="251621376" behindDoc="1" locked="0" layoutInCell="1" allowOverlap="1" wp14:anchorId="4DAB9EC5" wp14:editId="4BF6C6E7">
            <wp:simplePos x="0" y="0"/>
            <wp:positionH relativeFrom="column">
              <wp:posOffset>-701040</wp:posOffset>
            </wp:positionH>
            <wp:positionV relativeFrom="paragraph">
              <wp:posOffset>-317500</wp:posOffset>
            </wp:positionV>
            <wp:extent cx="7387590" cy="664845"/>
            <wp:effectExtent l="0" t="0" r="3810" b="1905"/>
            <wp:wrapNone/>
            <wp:docPr id="19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" r="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7590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340">
        <w:rPr>
          <w:rFonts w:ascii="Arial" w:hAnsi="Arial" w:cs="Arial"/>
          <w:noProof/>
          <w:sz w:val="24"/>
          <w:lang w:val="nl-NL" w:eastAsia="nl-NL"/>
        </w:rPr>
        <w:drawing>
          <wp:anchor distT="0" distB="0" distL="114300" distR="114300" simplePos="0" relativeHeight="251784192" behindDoc="1" locked="0" layoutInCell="1" allowOverlap="1" wp14:anchorId="553975DE" wp14:editId="186B9959">
            <wp:simplePos x="0" y="0"/>
            <wp:positionH relativeFrom="column">
              <wp:posOffset>6669405</wp:posOffset>
            </wp:positionH>
            <wp:positionV relativeFrom="paragraph">
              <wp:posOffset>9406255</wp:posOffset>
            </wp:positionV>
            <wp:extent cx="7364730" cy="256540"/>
            <wp:effectExtent l="0" t="0" r="7620" b="0"/>
            <wp:wrapTight wrapText="bothSides">
              <wp:wrapPolygon edited="0">
                <wp:start x="0" y="0"/>
                <wp:lineTo x="0" y="19248"/>
                <wp:lineTo x="21566" y="19248"/>
                <wp:lineTo x="21566" y="0"/>
                <wp:lineTo x="0" y="0"/>
              </wp:wrapPolygon>
            </wp:wrapTight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473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340">
        <w:rPr>
          <w:noProof/>
          <w:lang w:val="nl-NL" w:eastAsia="nl-NL"/>
        </w:rPr>
        <w:drawing>
          <wp:anchor distT="0" distB="0" distL="114300" distR="114300" simplePos="0" relativeHeight="251835392" behindDoc="1" locked="0" layoutInCell="1" allowOverlap="1" wp14:anchorId="455DF990" wp14:editId="413BED58">
            <wp:simplePos x="0" y="0"/>
            <wp:positionH relativeFrom="column">
              <wp:posOffset>2469515</wp:posOffset>
            </wp:positionH>
            <wp:positionV relativeFrom="paragraph">
              <wp:posOffset>3623310</wp:posOffset>
            </wp:positionV>
            <wp:extent cx="4100195" cy="2721610"/>
            <wp:effectExtent l="0" t="0" r="0" b="2540"/>
            <wp:wrapTight wrapText="bothSides">
              <wp:wrapPolygon edited="0">
                <wp:start x="401" y="0"/>
                <wp:lineTo x="0" y="302"/>
                <wp:lineTo x="0" y="21318"/>
                <wp:lineTo x="401" y="21469"/>
                <wp:lineTo x="21075" y="21469"/>
                <wp:lineTo x="21476" y="21318"/>
                <wp:lineTo x="21476" y="302"/>
                <wp:lineTo x="21075" y="0"/>
                <wp:lineTo x="401" y="0"/>
              </wp:wrapPolygon>
            </wp:wrapTight>
            <wp:docPr id="15" name="Kuva 15" descr="Y:\MYYNTI\LANSEERAUKSET\Dt diesel lämmittimet\Kuvat\Ostetut\iStock_000016061457Small_clean_stove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MYYNTI\LANSEERAUKSET\Dt diesel lämmittimet\Kuvat\Ostetut\iStock_000016061457Small_clean_stove_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195" cy="27216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340">
        <w:rPr>
          <w:noProof/>
          <w:lang w:val="nl-NL" w:eastAsia="nl-NL"/>
        </w:rPr>
        <w:drawing>
          <wp:anchor distT="0" distB="0" distL="114300" distR="114300" simplePos="0" relativeHeight="251836416" behindDoc="1" locked="0" layoutInCell="1" allowOverlap="1" wp14:anchorId="330D0F41" wp14:editId="170EF2A1">
            <wp:simplePos x="0" y="0"/>
            <wp:positionH relativeFrom="column">
              <wp:posOffset>6694805</wp:posOffset>
            </wp:positionH>
            <wp:positionV relativeFrom="paragraph">
              <wp:posOffset>3625215</wp:posOffset>
            </wp:positionV>
            <wp:extent cx="4103370" cy="2719705"/>
            <wp:effectExtent l="0" t="0" r="0" b="4445"/>
            <wp:wrapTight wrapText="bothSides">
              <wp:wrapPolygon edited="0">
                <wp:start x="401" y="0"/>
                <wp:lineTo x="0" y="303"/>
                <wp:lineTo x="0" y="21333"/>
                <wp:lineTo x="401" y="21484"/>
                <wp:lineTo x="21058" y="21484"/>
                <wp:lineTo x="21460" y="21333"/>
                <wp:lineTo x="21460" y="303"/>
                <wp:lineTo x="21058" y="0"/>
                <wp:lineTo x="401" y="0"/>
              </wp:wrapPolygon>
            </wp:wrapTight>
            <wp:docPr id="25" name="Kuva 25" descr="Y:\MYYNTI\LANSEERAUKSET\Dt diesel lämmittimet\Kuvat\Ostetut\iStock_000010531424_dirty_stove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MYYNTI\LANSEERAUKSET\Dt diesel lämmittimet\Kuvat\Ostetut\iStock_000010531424_dirty_stove_Small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370" cy="2719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340">
        <w:rPr>
          <w:noProof/>
          <w:lang w:val="nl-NL" w:eastAsia="nl-NL"/>
        </w:rPr>
        <w:drawing>
          <wp:anchor distT="0" distB="0" distL="114300" distR="114300" simplePos="0" relativeHeight="251851776" behindDoc="1" locked="0" layoutInCell="1" allowOverlap="1" wp14:anchorId="337EBEF0" wp14:editId="206FDCB9">
            <wp:simplePos x="0" y="0"/>
            <wp:positionH relativeFrom="column">
              <wp:posOffset>-394970</wp:posOffset>
            </wp:positionH>
            <wp:positionV relativeFrom="paragraph">
              <wp:posOffset>6577965</wp:posOffset>
            </wp:positionV>
            <wp:extent cx="3746500" cy="2741930"/>
            <wp:effectExtent l="0" t="0" r="6350" b="1270"/>
            <wp:wrapTight wrapText="bothSides">
              <wp:wrapPolygon edited="0">
                <wp:start x="439" y="0"/>
                <wp:lineTo x="0" y="300"/>
                <wp:lineTo x="0" y="21310"/>
                <wp:lineTo x="439" y="21460"/>
                <wp:lineTo x="21087" y="21460"/>
                <wp:lineTo x="21527" y="21310"/>
                <wp:lineTo x="21527" y="300"/>
                <wp:lineTo x="21087" y="0"/>
                <wp:lineTo x="439" y="0"/>
              </wp:wrapPolygon>
            </wp:wrapTight>
            <wp:docPr id="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0" cy="2741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340">
        <w:rPr>
          <w:noProof/>
          <w:lang w:val="nl-NL" w:eastAsia="nl-NL"/>
        </w:rPr>
        <w:drawing>
          <wp:anchor distT="0" distB="0" distL="114300" distR="114300" simplePos="0" relativeHeight="251852800" behindDoc="1" locked="0" layoutInCell="1" allowOverlap="1" wp14:anchorId="7E736F62" wp14:editId="2D84FC10">
            <wp:simplePos x="0" y="0"/>
            <wp:positionH relativeFrom="column">
              <wp:posOffset>10028555</wp:posOffset>
            </wp:positionH>
            <wp:positionV relativeFrom="paragraph">
              <wp:posOffset>6587490</wp:posOffset>
            </wp:positionV>
            <wp:extent cx="3799840" cy="2722245"/>
            <wp:effectExtent l="0" t="0" r="0" b="1905"/>
            <wp:wrapTight wrapText="bothSides">
              <wp:wrapPolygon edited="0">
                <wp:start x="433" y="0"/>
                <wp:lineTo x="0" y="302"/>
                <wp:lineTo x="0" y="21313"/>
                <wp:lineTo x="433" y="21464"/>
                <wp:lineTo x="21008" y="21464"/>
                <wp:lineTo x="21441" y="21313"/>
                <wp:lineTo x="21441" y="302"/>
                <wp:lineTo x="21008" y="0"/>
                <wp:lineTo x="433" y="0"/>
              </wp:wrapPolygon>
            </wp:wrapTight>
            <wp:docPr id="4" name="Kuva 4" descr="Y:\MYYNTI\LANSEERAUKSET\Dt diesel lämmittimet\Kuvat\Ostetut\iStock_000016018828Medium_hands_g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MYYNTI\LANSEERAUKSET\Dt diesel lämmittimet\Kuvat\Ostetut\iStock_000016018828Medium_hands_gas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2722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340" w:rsidRPr="00F105BC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1C6B638" wp14:editId="1F497C54">
                <wp:simplePos x="0" y="0"/>
                <wp:positionH relativeFrom="column">
                  <wp:posOffset>6689725</wp:posOffset>
                </wp:positionH>
                <wp:positionV relativeFrom="paragraph">
                  <wp:posOffset>683260</wp:posOffset>
                </wp:positionV>
                <wp:extent cx="2249805" cy="935355"/>
                <wp:effectExtent l="0" t="0" r="0" b="0"/>
                <wp:wrapNone/>
                <wp:docPr id="7175" name="Tekstiruutu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9805" cy="935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8769D" w:rsidRPr="001F2D49" w:rsidRDefault="001F2D49" w:rsidP="00F105BC">
                            <w:pPr>
                              <w:pStyle w:val="Ballontekst"/>
                              <w:rPr>
                                <w:lang w:val="nl-NL"/>
                              </w:rPr>
                            </w:pPr>
                            <w:r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Een</w:t>
                            </w:r>
                            <w:r w:rsidR="0028769D"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open </w:t>
                            </w:r>
                            <w:r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vl</w:t>
                            </w:r>
                            <w:r w:rsidR="0028769D"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am is </w:t>
                            </w:r>
                            <w:r w:rsidRPr="001F2D49">
                              <w:rPr>
                                <w:rFonts w:ascii="Arial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gevaarlijk voor kinderen</w:t>
                            </w:r>
                            <w:r w:rsidR="0028769D"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!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526.75pt;margin-top:53.8pt;width:177.15pt;height:73.6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" filled="f" stroked="f">
                <v:textbox>
                  <w:txbxContent>
                    <w:p w:rsidR="0028769D" w:rsidRPr="001F2D49" w:rsidRDefault="001F2D49" w:rsidP="00F105BC">
                      <w:pPr>
                        <w:pStyle w:val="Ballontekst"/>
                        <w:rPr>
                          <w:lang w:val="nl-NL"/>
                        </w:rPr>
                      </w:pPr>
                      <w:r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Een</w:t>
                      </w:r>
                      <w:r w:rsidR="0028769D"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open </w:t>
                      </w:r>
                      <w:r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vl</w:t>
                      </w:r>
                      <w:r w:rsidR="0028769D"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am is </w:t>
                      </w:r>
                      <w:r w:rsidRPr="001F2D49">
                        <w:rPr>
                          <w:rFonts w:ascii="Arial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gevaarlijk voor kinderen</w:t>
                      </w:r>
                      <w:r w:rsidR="0028769D"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DC0340" w:rsidRPr="00F105BC">
        <w:rPr>
          <w:rFonts w:ascii="Arial" w:hAnsi="Arial" w:cs="Arial"/>
          <w:noProof/>
          <w:sz w:val="24"/>
          <w:lang w:val="nl-NL" w:eastAsia="nl-NL"/>
        </w:rPr>
        <w:drawing>
          <wp:anchor distT="0" distB="0" distL="114300" distR="114300" simplePos="0" relativeHeight="251602931" behindDoc="0" locked="0" layoutInCell="1" allowOverlap="1" wp14:anchorId="61337143" wp14:editId="0D8D13E0">
            <wp:simplePos x="0" y="0"/>
            <wp:positionH relativeFrom="column">
              <wp:posOffset>-400050</wp:posOffset>
            </wp:positionH>
            <wp:positionV relativeFrom="paragraph">
              <wp:posOffset>506730</wp:posOffset>
            </wp:positionV>
            <wp:extent cx="4210050" cy="2740025"/>
            <wp:effectExtent l="0" t="0" r="0" b="3175"/>
            <wp:wrapNone/>
            <wp:docPr id="4108" name="Picture 12" descr="Y:\MYYNTI\LANSEERAUKSET\Dt diesel lämmittimet\Kuvat\Fiiliskuvat\650 px\Pentry_woman_650_ra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8" name="Picture 12" descr="Y:\MYYNTI\LANSEERAUKSET\Dt diesel lämmittimet\Kuvat\Fiiliskuvat\650 px\Pentry_woman_650_raj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4" r="9471"/>
                    <a:stretch/>
                  </pic:blipFill>
                  <pic:spPr bwMode="auto">
                    <a:xfrm>
                      <a:off x="0" y="0"/>
                      <a:ext cx="4210050" cy="2740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0340" w:rsidRPr="004B75DA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8402780" wp14:editId="5038635E">
                <wp:simplePos x="0" y="0"/>
                <wp:positionH relativeFrom="column">
                  <wp:posOffset>10199370</wp:posOffset>
                </wp:positionH>
                <wp:positionV relativeFrom="paragraph">
                  <wp:posOffset>6694805</wp:posOffset>
                </wp:positionV>
                <wp:extent cx="3482340" cy="2445385"/>
                <wp:effectExtent l="19050" t="19050" r="22860" b="31115"/>
                <wp:wrapNone/>
                <wp:docPr id="88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82340" cy="244538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0" o:spid="_x0000_s1026" type="#_x0000_t32" style="position:absolute;margin-left:803.1pt;margin-top:527.15pt;width:274.2pt;height:192.55pt;flip:x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" strokecolor="red" strokeweight="3pt"/>
            </w:pict>
          </mc:Fallback>
        </mc:AlternateContent>
      </w:r>
      <w:r w:rsidR="00DC0340" w:rsidRPr="004B75DA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E48EF62" wp14:editId="6F143B18">
                <wp:simplePos x="0" y="0"/>
                <wp:positionH relativeFrom="column">
                  <wp:posOffset>10199370</wp:posOffset>
                </wp:positionH>
                <wp:positionV relativeFrom="paragraph">
                  <wp:posOffset>6800850</wp:posOffset>
                </wp:positionV>
                <wp:extent cx="3482340" cy="2338705"/>
                <wp:effectExtent l="19050" t="19050" r="22860" b="23495"/>
                <wp:wrapNone/>
                <wp:docPr id="87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82340" cy="23387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0" o:spid="_x0000_s1026" type="#_x0000_t32" style="position:absolute;margin-left:803.1pt;margin-top:535.5pt;width:274.2pt;height:184.15pt;flip:x y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" strokecolor="red" strokeweight="3pt"/>
            </w:pict>
          </mc:Fallback>
        </mc:AlternateContent>
      </w:r>
      <w:r w:rsidR="00DC0340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608056" behindDoc="1" locked="0" layoutInCell="1" allowOverlap="1" wp14:anchorId="2A61DC4D" wp14:editId="074D42A1">
                <wp:simplePos x="0" y="0"/>
                <wp:positionH relativeFrom="column">
                  <wp:posOffset>-401320</wp:posOffset>
                </wp:positionH>
                <wp:positionV relativeFrom="paragraph">
                  <wp:posOffset>506730</wp:posOffset>
                </wp:positionV>
                <wp:extent cx="6974840" cy="8803640"/>
                <wp:effectExtent l="0" t="0" r="16510" b="16510"/>
                <wp:wrapNone/>
                <wp:docPr id="46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4840" cy="8803640"/>
                        </a:xfrm>
                        <a:prstGeom prst="roundRect">
                          <a:avLst>
                            <a:gd name="adj" fmla="val 1676"/>
                          </a:avLst>
                        </a:prstGeom>
                        <a:solidFill>
                          <a:srgbClr val="EEECE1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8769D" w:rsidRPr="00BE350C" w:rsidRDefault="0028769D" w:rsidP="00713787">
                            <w:pPr>
                              <w:rPr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8" style="position:absolute;margin-left:-31.6pt;margin-top:39.9pt;width:549.2pt;height:693.2pt;z-index:-251708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" fillcolor="#eeece1">
                <v:fill opacity="0"/>
                <v:textbox>
                  <w:txbxContent>
                    <w:p w:rsidR="00713787" w:rsidRPr="00BE350C" w:rsidRDefault="00713787" w:rsidP="00713787">
                      <w:pPr>
                        <w:rPr>
                          <w:lang w:val="fi-F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C0340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606006" behindDoc="1" locked="0" layoutInCell="1" allowOverlap="1" wp14:anchorId="3A01C6FF" wp14:editId="713BFA6D">
                <wp:simplePos x="0" y="0"/>
                <wp:positionH relativeFrom="column">
                  <wp:posOffset>6690995</wp:posOffset>
                </wp:positionH>
                <wp:positionV relativeFrom="paragraph">
                  <wp:posOffset>506730</wp:posOffset>
                </wp:positionV>
                <wp:extent cx="7132955" cy="8813800"/>
                <wp:effectExtent l="0" t="0" r="10795" b="25400"/>
                <wp:wrapNone/>
                <wp:docPr id="26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32955" cy="8813800"/>
                        </a:xfrm>
                        <a:prstGeom prst="roundRect">
                          <a:avLst>
                            <a:gd name="adj" fmla="val 1676"/>
                          </a:avLst>
                        </a:prstGeom>
                        <a:solidFill>
                          <a:srgbClr val="EEECE1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8769D" w:rsidRPr="00BE350C" w:rsidRDefault="0028769D" w:rsidP="00713787">
                            <w:pPr>
                              <w:rPr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0" style="position:absolute;margin-left:526.85pt;margin-top:39.9pt;width:561.65pt;height:694pt;z-index:-2517104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" fillcolor="#eeece1">
                <v:fill opacity="0"/>
                <v:textbox>
                  <w:txbxContent>
                    <w:p w:rsidR="00370A66" w:rsidRPr="00BE350C" w:rsidRDefault="00370A66" w:rsidP="00713787">
                      <w:pPr>
                        <w:rPr>
                          <w:lang w:val="fi-F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C0340">
        <w:rPr>
          <w:rFonts w:ascii="Arial" w:hAnsi="Arial" w:cs="Arial"/>
          <w:noProof/>
          <w:sz w:val="24"/>
          <w:lang w:val="nl-NL" w:eastAsia="nl-NL"/>
        </w:rPr>
        <w:drawing>
          <wp:anchor distT="0" distB="0" distL="114300" distR="114300" simplePos="0" relativeHeight="251816960" behindDoc="0" locked="0" layoutInCell="1" allowOverlap="1" wp14:anchorId="695E4E35" wp14:editId="61EB2CB4">
            <wp:simplePos x="0" y="0"/>
            <wp:positionH relativeFrom="column">
              <wp:posOffset>10795000</wp:posOffset>
            </wp:positionH>
            <wp:positionV relativeFrom="paragraph">
              <wp:posOffset>510540</wp:posOffset>
            </wp:positionV>
            <wp:extent cx="3008630" cy="2498090"/>
            <wp:effectExtent l="0" t="0" r="1270" b="0"/>
            <wp:wrapNone/>
            <wp:docPr id="4102" name="Picture 6" descr="http://firesafetyforall.com/wp-content/uploads/2011/05/Boat_Fire-76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Picture 6" descr="http://firesafetyforall.com/wp-content/uploads/2011/05/Boat_Fire-760120.jpg"/>
                    <pic:cNvPicPr>
                      <a:picLocks noChangeAspect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803"/>
                    <a:stretch/>
                  </pic:blipFill>
                  <pic:spPr bwMode="auto">
                    <a:xfrm>
                      <a:off x="0" y="0"/>
                      <a:ext cx="3008630" cy="24980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/>
                  </pic:spPr>
                </pic:pic>
              </a:graphicData>
            </a:graphic>
          </wp:anchor>
        </w:drawing>
      </w:r>
      <w:r w:rsidR="00DC0340">
        <w:rPr>
          <w:rFonts w:ascii="Arial" w:hAnsi="Arial" w:cs="Arial"/>
          <w:noProof/>
          <w:sz w:val="24"/>
          <w:lang w:val="nl-NL" w:eastAsia="nl-NL"/>
        </w:rPr>
        <w:drawing>
          <wp:anchor distT="0" distB="0" distL="114300" distR="114300" simplePos="0" relativeHeight="251824128" behindDoc="1" locked="0" layoutInCell="1" allowOverlap="1" wp14:anchorId="161EF359" wp14:editId="3C6A5DC5">
            <wp:simplePos x="0" y="0"/>
            <wp:positionH relativeFrom="column">
              <wp:posOffset>8990330</wp:posOffset>
            </wp:positionH>
            <wp:positionV relativeFrom="paragraph">
              <wp:posOffset>565785</wp:posOffset>
            </wp:positionV>
            <wp:extent cx="1892300" cy="2427605"/>
            <wp:effectExtent l="0" t="0" r="0" b="0"/>
            <wp:wrapTight wrapText="bothSides">
              <wp:wrapPolygon edited="0">
                <wp:start x="870" y="0"/>
                <wp:lineTo x="0" y="339"/>
                <wp:lineTo x="0" y="21188"/>
                <wp:lineTo x="870" y="21357"/>
                <wp:lineTo x="20440" y="21357"/>
                <wp:lineTo x="21310" y="21188"/>
                <wp:lineTo x="21310" y="339"/>
                <wp:lineTo x="20440" y="0"/>
                <wp:lineTo x="870" y="0"/>
              </wp:wrapPolygon>
            </wp:wrapTight>
            <wp:docPr id="7173" name="Kuva 7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24276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340">
        <w:rPr>
          <w:noProof/>
          <w:lang w:val="nl-NL" w:eastAsia="nl-NL"/>
        </w:rPr>
        <w:drawing>
          <wp:anchor distT="0" distB="0" distL="114300" distR="114300" simplePos="0" relativeHeight="251893760" behindDoc="1" locked="0" layoutInCell="1" allowOverlap="1" wp14:anchorId="579C307F" wp14:editId="1DFD617D">
            <wp:simplePos x="0" y="0"/>
            <wp:positionH relativeFrom="column">
              <wp:posOffset>5052060</wp:posOffset>
            </wp:positionH>
            <wp:positionV relativeFrom="paragraph">
              <wp:posOffset>5523230</wp:posOffset>
            </wp:positionV>
            <wp:extent cx="903605" cy="819150"/>
            <wp:effectExtent l="0" t="0" r="0" b="0"/>
            <wp:wrapTight wrapText="bothSides">
              <wp:wrapPolygon edited="0">
                <wp:start x="7741" y="502"/>
                <wp:lineTo x="5465" y="2512"/>
                <wp:lineTo x="2277" y="7535"/>
                <wp:lineTo x="2277" y="11553"/>
                <wp:lineTo x="3188" y="17581"/>
                <wp:lineTo x="6375" y="20093"/>
                <wp:lineTo x="6831" y="21098"/>
                <wp:lineTo x="12751" y="21098"/>
                <wp:lineTo x="13206" y="20093"/>
                <wp:lineTo x="17760" y="17581"/>
                <wp:lineTo x="19581" y="8540"/>
                <wp:lineTo x="13206" y="502"/>
                <wp:lineTo x="7741" y="502"/>
              </wp:wrapPolygon>
            </wp:wrapTight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6383" b="100000" l="9032" r="9161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340">
        <w:rPr>
          <w:rFonts w:ascii="Arial" w:hAnsi="Arial" w:cs="Arial"/>
          <w:noProof/>
          <w:sz w:val="24"/>
          <w:lang w:val="nl-NL" w:eastAsia="nl-NL"/>
        </w:rPr>
        <w:drawing>
          <wp:anchor distT="0" distB="0" distL="114300" distR="114300" simplePos="0" relativeHeight="251892736" behindDoc="1" locked="0" layoutInCell="1" allowOverlap="1" wp14:anchorId="1C91BAB9" wp14:editId="1DB51B88">
            <wp:simplePos x="0" y="0"/>
            <wp:positionH relativeFrom="column">
              <wp:posOffset>10082530</wp:posOffset>
            </wp:positionH>
            <wp:positionV relativeFrom="paragraph">
              <wp:posOffset>5356860</wp:posOffset>
            </wp:positionV>
            <wp:extent cx="796925" cy="839470"/>
            <wp:effectExtent l="0" t="0" r="3175" b="0"/>
            <wp:wrapTight wrapText="bothSides">
              <wp:wrapPolygon edited="0">
                <wp:start x="6712" y="0"/>
                <wp:lineTo x="4131" y="2451"/>
                <wp:lineTo x="516" y="6862"/>
                <wp:lineTo x="516" y="9803"/>
                <wp:lineTo x="1033" y="16175"/>
                <wp:lineTo x="5680" y="20097"/>
                <wp:lineTo x="6196" y="21077"/>
                <wp:lineTo x="12908" y="21077"/>
                <wp:lineTo x="13941" y="20097"/>
                <wp:lineTo x="20137" y="16175"/>
                <wp:lineTo x="21170" y="11764"/>
                <wp:lineTo x="21170" y="6862"/>
                <wp:lineTo x="16523" y="1470"/>
                <wp:lineTo x="13941" y="0"/>
                <wp:lineTo x="6712" y="0"/>
              </wp:wrapPolygon>
            </wp:wrapTight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0" b="96241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340">
        <w:rPr>
          <w:rFonts w:ascii="Arial" w:hAnsi="Arial" w:cs="Arial"/>
          <w:noProof/>
          <w:sz w:val="24"/>
          <w:lang w:val="nl-NL" w:eastAsia="nl-NL"/>
        </w:rPr>
        <w:drawing>
          <wp:anchor distT="0" distB="0" distL="114300" distR="114300" simplePos="0" relativeHeight="251895808" behindDoc="1" locked="0" layoutInCell="1" allowOverlap="1" wp14:anchorId="47EDFF75" wp14:editId="106DF72F">
            <wp:simplePos x="0" y="0"/>
            <wp:positionH relativeFrom="column">
              <wp:posOffset>9731375</wp:posOffset>
            </wp:positionH>
            <wp:positionV relativeFrom="paragraph">
              <wp:posOffset>8157210</wp:posOffset>
            </wp:positionV>
            <wp:extent cx="796925" cy="839470"/>
            <wp:effectExtent l="0" t="0" r="3175" b="0"/>
            <wp:wrapTight wrapText="bothSides">
              <wp:wrapPolygon edited="0">
                <wp:start x="6712" y="0"/>
                <wp:lineTo x="4131" y="2451"/>
                <wp:lineTo x="516" y="6862"/>
                <wp:lineTo x="516" y="9803"/>
                <wp:lineTo x="1033" y="16175"/>
                <wp:lineTo x="5680" y="20097"/>
                <wp:lineTo x="6196" y="21077"/>
                <wp:lineTo x="12908" y="21077"/>
                <wp:lineTo x="13941" y="20097"/>
                <wp:lineTo x="20137" y="16175"/>
                <wp:lineTo x="21170" y="11764"/>
                <wp:lineTo x="21170" y="6862"/>
                <wp:lineTo x="16523" y="1470"/>
                <wp:lineTo x="13941" y="0"/>
                <wp:lineTo x="6712" y="0"/>
              </wp:wrapPolygon>
            </wp:wrapTight>
            <wp:docPr id="7" name="Kuv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0" b="96241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340">
        <w:rPr>
          <w:noProof/>
          <w:lang w:val="nl-NL" w:eastAsia="nl-NL"/>
        </w:rPr>
        <w:drawing>
          <wp:anchor distT="0" distB="0" distL="114300" distR="114300" simplePos="0" relativeHeight="251897856" behindDoc="1" locked="0" layoutInCell="1" allowOverlap="1" wp14:anchorId="65B08B15" wp14:editId="40D489A2">
            <wp:simplePos x="0" y="0"/>
            <wp:positionH relativeFrom="column">
              <wp:posOffset>-477520</wp:posOffset>
            </wp:positionH>
            <wp:positionV relativeFrom="paragraph">
              <wp:posOffset>6394450</wp:posOffset>
            </wp:positionV>
            <wp:extent cx="903605" cy="819150"/>
            <wp:effectExtent l="0" t="0" r="0" b="0"/>
            <wp:wrapTight wrapText="bothSides">
              <wp:wrapPolygon edited="0">
                <wp:start x="7741" y="502"/>
                <wp:lineTo x="5465" y="2512"/>
                <wp:lineTo x="2277" y="7535"/>
                <wp:lineTo x="2277" y="11553"/>
                <wp:lineTo x="3188" y="17581"/>
                <wp:lineTo x="6375" y="20093"/>
                <wp:lineTo x="6831" y="21098"/>
                <wp:lineTo x="12751" y="21098"/>
                <wp:lineTo x="13206" y="20093"/>
                <wp:lineTo x="17760" y="17581"/>
                <wp:lineTo x="19581" y="8540"/>
                <wp:lineTo x="13206" y="502"/>
                <wp:lineTo x="7741" y="502"/>
              </wp:wrapPolygon>
            </wp:wrapTight>
            <wp:docPr id="23" name="Kuv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6383" b="100000" l="9032" r="9161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340">
        <w:rPr>
          <w:noProof/>
          <w:lang w:val="nl-NL" w:eastAsia="nl-NL"/>
        </w:rPr>
        <w:drawing>
          <wp:anchor distT="0" distB="0" distL="114300" distR="114300" simplePos="0" relativeHeight="251899904" behindDoc="0" locked="0" layoutInCell="1" allowOverlap="1" wp14:anchorId="34B0DFFF" wp14:editId="008E12CE">
            <wp:simplePos x="0" y="0"/>
            <wp:positionH relativeFrom="column">
              <wp:posOffset>1638300</wp:posOffset>
            </wp:positionH>
            <wp:positionV relativeFrom="paragraph">
              <wp:posOffset>2731135</wp:posOffset>
            </wp:positionV>
            <wp:extent cx="903605" cy="819150"/>
            <wp:effectExtent l="0" t="0" r="0" b="0"/>
            <wp:wrapTight wrapText="bothSides">
              <wp:wrapPolygon edited="0">
                <wp:start x="7741" y="502"/>
                <wp:lineTo x="5465" y="2512"/>
                <wp:lineTo x="2277" y="7535"/>
                <wp:lineTo x="2277" y="11553"/>
                <wp:lineTo x="3188" y="17581"/>
                <wp:lineTo x="6375" y="20093"/>
                <wp:lineTo x="6831" y="21098"/>
                <wp:lineTo x="12751" y="21098"/>
                <wp:lineTo x="13206" y="20093"/>
                <wp:lineTo x="17760" y="17581"/>
                <wp:lineTo x="19581" y="8540"/>
                <wp:lineTo x="13206" y="502"/>
                <wp:lineTo x="7741" y="502"/>
              </wp:wrapPolygon>
            </wp:wrapTight>
            <wp:docPr id="28" name="Kuv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6383" b="100000" l="9032" r="9161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340">
        <w:rPr>
          <w:rFonts w:ascii="Arial" w:hAnsi="Arial" w:cs="Arial"/>
          <w:noProof/>
          <w:sz w:val="24"/>
          <w:lang w:val="nl-NL" w:eastAsia="nl-NL"/>
        </w:rPr>
        <w:drawing>
          <wp:anchor distT="0" distB="0" distL="114300" distR="114300" simplePos="0" relativeHeight="251901952" behindDoc="0" locked="0" layoutInCell="1" allowOverlap="1" wp14:anchorId="65742227" wp14:editId="334F30A6">
            <wp:simplePos x="0" y="0"/>
            <wp:positionH relativeFrom="column">
              <wp:posOffset>10412095</wp:posOffset>
            </wp:positionH>
            <wp:positionV relativeFrom="paragraph">
              <wp:posOffset>2240915</wp:posOffset>
            </wp:positionV>
            <wp:extent cx="796925" cy="839470"/>
            <wp:effectExtent l="0" t="0" r="3175" b="0"/>
            <wp:wrapTight wrapText="bothSides">
              <wp:wrapPolygon edited="0">
                <wp:start x="6712" y="0"/>
                <wp:lineTo x="4131" y="2451"/>
                <wp:lineTo x="516" y="6862"/>
                <wp:lineTo x="516" y="9803"/>
                <wp:lineTo x="1033" y="16175"/>
                <wp:lineTo x="5680" y="20097"/>
                <wp:lineTo x="6196" y="21077"/>
                <wp:lineTo x="12908" y="21077"/>
                <wp:lineTo x="13941" y="20097"/>
                <wp:lineTo x="20137" y="16175"/>
                <wp:lineTo x="21170" y="11764"/>
                <wp:lineTo x="21170" y="6862"/>
                <wp:lineTo x="16523" y="1470"/>
                <wp:lineTo x="13941" y="0"/>
                <wp:lineTo x="6712" y="0"/>
              </wp:wrapPolygon>
            </wp:wrapTight>
            <wp:docPr id="29" name="Kuv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0" b="96241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340" w:rsidRPr="00C6159E">
        <w:rPr>
          <w:rFonts w:ascii="Arial" w:hAnsi="Arial" w:cs="Arial"/>
          <w:noProof/>
          <w:sz w:val="24"/>
          <w:lang w:val="nl-NL" w:eastAsia="nl-NL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00A26A0" wp14:editId="20788532">
                <wp:simplePos x="0" y="0"/>
                <wp:positionH relativeFrom="column">
                  <wp:posOffset>7168515</wp:posOffset>
                </wp:positionH>
                <wp:positionV relativeFrom="paragraph">
                  <wp:posOffset>7280748</wp:posOffset>
                </wp:positionV>
                <wp:extent cx="2168525" cy="1753870"/>
                <wp:effectExtent l="0" t="0" r="0" b="0"/>
                <wp:wrapNone/>
                <wp:docPr id="11" name="Tekstiruut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8525" cy="1753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8769D" w:rsidRPr="001F2D49" w:rsidRDefault="001F2D49" w:rsidP="00C6159E">
                            <w:pPr>
                              <w:pStyle w:val="Ballontekst"/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</w:pPr>
                            <w:r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Verwarmen met</w:t>
                            </w:r>
                            <w:r w:rsidR="0028769D"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een</w:t>
                            </w:r>
                            <w:r w:rsidR="0028769D"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gas</w:t>
                            </w:r>
                            <w:r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fornuis</w:t>
                            </w:r>
                            <w:r w:rsidR="0028769D"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is </w:t>
                            </w:r>
                            <w:r w:rsidRPr="001F2D49">
                              <w:rPr>
                                <w:rFonts w:ascii="Arial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geen</w:t>
                            </w:r>
                            <w:r w:rsidR="0028769D" w:rsidRPr="001F2D49">
                              <w:rPr>
                                <w:rFonts w:ascii="Arial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 </w:t>
                            </w:r>
                            <w:r w:rsidRPr="001F2D49">
                              <w:rPr>
                                <w:rFonts w:ascii="Arial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oplos</w:t>
                            </w:r>
                            <w:r w:rsidR="0028769D" w:rsidRPr="001F2D49">
                              <w:rPr>
                                <w:rFonts w:ascii="Arial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sin</w:t>
                            </w:r>
                            <w:r w:rsidRPr="001F2D49">
                              <w:rPr>
                                <w:rFonts w:ascii="Arial" w:hAnsi="Arial"/>
                                <w:b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>g</w:t>
                            </w:r>
                            <w:r w:rsidR="0028769D" w:rsidRPr="001F2D49"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  <w:t xml:space="preserve">. </w:t>
                            </w:r>
                          </w:p>
                          <w:p w:rsidR="0028769D" w:rsidRPr="001F2D49" w:rsidRDefault="0028769D" w:rsidP="00C6159E">
                            <w:pPr>
                              <w:pStyle w:val="Ballontekst"/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nl-NL"/>
                              </w:rPr>
                            </w:pPr>
                          </w:p>
                          <w:p w:rsidR="0028769D" w:rsidRPr="001F2D49" w:rsidRDefault="0028769D" w:rsidP="00C6159E">
                            <w:pPr>
                              <w:pStyle w:val="Ballontekst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1" type="#_x0000_t202" style="position:absolute;margin-left:564.45pt;margin-top:573.3pt;width:170.75pt;height:138.1pt;z-index:251856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" filled="f" stroked="f">
                <v:textbox style="mso-fit-shape-to-text:t">
                  <w:txbxContent>
                    <w:p w:rsidR="0028769D" w:rsidRPr="001F2D49" w:rsidRDefault="001F2D49" w:rsidP="00C6159E">
                      <w:pPr>
                        <w:pStyle w:val="Ballontekst"/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</w:pPr>
                      <w:r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Verwarmen met</w:t>
                      </w:r>
                      <w:r w:rsidR="0028769D"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een</w:t>
                      </w:r>
                      <w:r w:rsidR="0028769D"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gas</w:t>
                      </w:r>
                      <w:r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fornuis</w:t>
                      </w:r>
                      <w:r w:rsidR="0028769D"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is </w:t>
                      </w:r>
                      <w:r w:rsidRPr="001F2D49">
                        <w:rPr>
                          <w:rFonts w:ascii="Arial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geen</w:t>
                      </w:r>
                      <w:r w:rsidR="0028769D" w:rsidRPr="001F2D49">
                        <w:rPr>
                          <w:rFonts w:ascii="Arial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 </w:t>
                      </w:r>
                      <w:r w:rsidRPr="001F2D49">
                        <w:rPr>
                          <w:rFonts w:ascii="Arial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oplos</w:t>
                      </w:r>
                      <w:r w:rsidR="0028769D" w:rsidRPr="001F2D49">
                        <w:rPr>
                          <w:rFonts w:ascii="Arial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sin</w:t>
                      </w:r>
                      <w:r w:rsidRPr="001F2D49">
                        <w:rPr>
                          <w:rFonts w:ascii="Arial" w:hAnsi="Arial"/>
                          <w:b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>g</w:t>
                      </w:r>
                      <w:r w:rsidR="0028769D" w:rsidRPr="001F2D49"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  <w:t xml:space="preserve">. </w:t>
                      </w:r>
                    </w:p>
                    <w:p w:rsidR="0028769D" w:rsidRPr="001F2D49" w:rsidRDefault="0028769D" w:rsidP="00C6159E">
                      <w:pPr>
                        <w:pStyle w:val="Ballontekst"/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nl-NL"/>
                        </w:rPr>
                      </w:pPr>
                    </w:p>
                    <w:p w:rsidR="0028769D" w:rsidRPr="001F2D49" w:rsidRDefault="0028769D" w:rsidP="00C6159E">
                      <w:pPr>
                        <w:pStyle w:val="Ballontekst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159E" w:rsidRPr="00C6159E">
        <w:rPr>
          <w:noProof/>
          <w:lang w:val="fi-FI" w:eastAsia="fi-FI"/>
        </w:rPr>
        <w:t xml:space="preserve"> </w:t>
      </w:r>
      <w:r w:rsidR="0038255C">
        <w:rPr>
          <w:rFonts w:ascii="Arial" w:hAnsi="Arial" w:cs="Arial"/>
          <w:noProof/>
          <w:sz w:val="24"/>
          <w:lang w:val="fi-FI" w:eastAsia="fi-FI"/>
        </w:rPr>
        <w:t xml:space="preserve"> </w:t>
      </w:r>
      <w:r w:rsidR="00CD12BC" w:rsidRPr="000E2834">
        <w:rPr>
          <w:rFonts w:ascii="Arial" w:hAnsi="Arial" w:cs="Arial"/>
          <w:sz w:val="24"/>
          <w:lang w:val="fi-FI"/>
        </w:rPr>
        <w:tab/>
      </w:r>
    </w:p>
    <w:sectPr w:rsidR="00C70F08" w:rsidRPr="000E2834" w:rsidSect="00951401">
      <w:pgSz w:w="23814" w:h="16840" w:orient="landscape" w:code="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69D" w:rsidRDefault="0028769D" w:rsidP="00C62B34">
      <w:pPr>
        <w:spacing w:after="0" w:line="240" w:lineRule="auto"/>
      </w:pPr>
      <w:r>
        <w:separator/>
      </w:r>
    </w:p>
  </w:endnote>
  <w:endnote w:type="continuationSeparator" w:id="0">
    <w:p w:rsidR="0028769D" w:rsidRDefault="0028769D" w:rsidP="00C62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69D" w:rsidRDefault="0028769D" w:rsidP="00C62B34">
      <w:pPr>
        <w:spacing w:after="0" w:line="240" w:lineRule="auto"/>
      </w:pPr>
      <w:r>
        <w:separator/>
      </w:r>
    </w:p>
  </w:footnote>
  <w:footnote w:type="continuationSeparator" w:id="0">
    <w:p w:rsidR="0028769D" w:rsidRDefault="0028769D" w:rsidP="00C62B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562B44"/>
    <w:lvl w:ilvl="0">
      <w:numFmt w:val="bullet"/>
      <w:lvlText w:val="*"/>
      <w:lvlJc w:val="left"/>
    </w:lvl>
  </w:abstractNum>
  <w:abstractNum w:abstractNumId="1">
    <w:nsid w:val="09AC2B74"/>
    <w:multiLevelType w:val="hybridMultilevel"/>
    <w:tmpl w:val="93F45F9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72620"/>
    <w:multiLevelType w:val="hybridMultilevel"/>
    <w:tmpl w:val="7C1A790A"/>
    <w:lvl w:ilvl="0" w:tplc="2E66463A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  <w:color w:val="000000" w:themeColor="text1"/>
        <w:sz w:val="4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4879FF"/>
    <w:multiLevelType w:val="hybridMultilevel"/>
    <w:tmpl w:val="3146CBD0"/>
    <w:lvl w:ilvl="0" w:tplc="87BEF6F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246FD9"/>
    <w:multiLevelType w:val="hybridMultilevel"/>
    <w:tmpl w:val="32C89AA6"/>
    <w:lvl w:ilvl="0" w:tplc="5694F3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EA86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F6D1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A843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08C1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A09C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0C4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F25B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B410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88176F1"/>
    <w:multiLevelType w:val="hybridMultilevel"/>
    <w:tmpl w:val="A5320208"/>
    <w:lvl w:ilvl="0" w:tplc="3E105CE8">
      <w:numFmt w:val="bullet"/>
      <w:lvlText w:val="-"/>
      <w:lvlJc w:val="left"/>
      <w:pPr>
        <w:ind w:left="926" w:hanging="360"/>
      </w:pPr>
      <w:rPr>
        <w:rFonts w:ascii="Arial" w:eastAsia="Calibri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6">
    <w:nsid w:val="47FE1A2F"/>
    <w:multiLevelType w:val="hybridMultilevel"/>
    <w:tmpl w:val="C6041E3C"/>
    <w:lvl w:ilvl="0" w:tplc="74E28FC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1016F6"/>
    <w:multiLevelType w:val="hybridMultilevel"/>
    <w:tmpl w:val="AA8076B2"/>
    <w:lvl w:ilvl="0" w:tplc="E654D81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40"/>
        </w:rPr>
      </w:lvl>
    </w:lvlOverride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DBD"/>
    <w:rsid w:val="00005288"/>
    <w:rsid w:val="000165F8"/>
    <w:rsid w:val="00016EB9"/>
    <w:rsid w:val="000266F4"/>
    <w:rsid w:val="00040A8C"/>
    <w:rsid w:val="00043971"/>
    <w:rsid w:val="00044A0C"/>
    <w:rsid w:val="000501E9"/>
    <w:rsid w:val="00050E4C"/>
    <w:rsid w:val="000536CE"/>
    <w:rsid w:val="0008725E"/>
    <w:rsid w:val="000A4473"/>
    <w:rsid w:val="000C3A5C"/>
    <w:rsid w:val="000C499B"/>
    <w:rsid w:val="000C7BA3"/>
    <w:rsid w:val="000E2834"/>
    <w:rsid w:val="001062D1"/>
    <w:rsid w:val="00106DB7"/>
    <w:rsid w:val="00107D8B"/>
    <w:rsid w:val="001123C1"/>
    <w:rsid w:val="00116D33"/>
    <w:rsid w:val="00117FD3"/>
    <w:rsid w:val="00122D8D"/>
    <w:rsid w:val="00133622"/>
    <w:rsid w:val="00142A65"/>
    <w:rsid w:val="00170DAD"/>
    <w:rsid w:val="00176E67"/>
    <w:rsid w:val="00185F5D"/>
    <w:rsid w:val="00186A09"/>
    <w:rsid w:val="001971B8"/>
    <w:rsid w:val="001A0011"/>
    <w:rsid w:val="001A10AA"/>
    <w:rsid w:val="001C713B"/>
    <w:rsid w:val="001E71EA"/>
    <w:rsid w:val="001E76FC"/>
    <w:rsid w:val="001F019B"/>
    <w:rsid w:val="001F2D49"/>
    <w:rsid w:val="001F5216"/>
    <w:rsid w:val="00206638"/>
    <w:rsid w:val="00207B33"/>
    <w:rsid w:val="00233A17"/>
    <w:rsid w:val="0023438D"/>
    <w:rsid w:val="00240369"/>
    <w:rsid w:val="002412B8"/>
    <w:rsid w:val="00242FA9"/>
    <w:rsid w:val="002444FE"/>
    <w:rsid w:val="002465DD"/>
    <w:rsid w:val="00252FC7"/>
    <w:rsid w:val="002568C0"/>
    <w:rsid w:val="00262E67"/>
    <w:rsid w:val="00276028"/>
    <w:rsid w:val="0028769D"/>
    <w:rsid w:val="00294FDF"/>
    <w:rsid w:val="0029642E"/>
    <w:rsid w:val="002A42F0"/>
    <w:rsid w:val="002A6770"/>
    <w:rsid w:val="002B6542"/>
    <w:rsid w:val="002C16CC"/>
    <w:rsid w:val="002C438F"/>
    <w:rsid w:val="002C447B"/>
    <w:rsid w:val="002C4A23"/>
    <w:rsid w:val="002E1B00"/>
    <w:rsid w:val="002E3602"/>
    <w:rsid w:val="002F1C2E"/>
    <w:rsid w:val="00301EC8"/>
    <w:rsid w:val="00331114"/>
    <w:rsid w:val="0033515B"/>
    <w:rsid w:val="00337AC3"/>
    <w:rsid w:val="00353E33"/>
    <w:rsid w:val="003642F6"/>
    <w:rsid w:val="00365FE0"/>
    <w:rsid w:val="00370A66"/>
    <w:rsid w:val="0038255C"/>
    <w:rsid w:val="003945A3"/>
    <w:rsid w:val="00397CE5"/>
    <w:rsid w:val="003A20E4"/>
    <w:rsid w:val="003A2AB6"/>
    <w:rsid w:val="003C0A31"/>
    <w:rsid w:val="003C1A57"/>
    <w:rsid w:val="003D081F"/>
    <w:rsid w:val="003D173F"/>
    <w:rsid w:val="003E58BE"/>
    <w:rsid w:val="00400DA5"/>
    <w:rsid w:val="00426049"/>
    <w:rsid w:val="00433AD3"/>
    <w:rsid w:val="0043442E"/>
    <w:rsid w:val="00441D1C"/>
    <w:rsid w:val="00453ADF"/>
    <w:rsid w:val="00453F17"/>
    <w:rsid w:val="004640F1"/>
    <w:rsid w:val="004718A6"/>
    <w:rsid w:val="004805CE"/>
    <w:rsid w:val="0048212D"/>
    <w:rsid w:val="0048480E"/>
    <w:rsid w:val="004A0844"/>
    <w:rsid w:val="004A17B7"/>
    <w:rsid w:val="004A424D"/>
    <w:rsid w:val="004A5966"/>
    <w:rsid w:val="004A6A0D"/>
    <w:rsid w:val="004A6B69"/>
    <w:rsid w:val="004B75DA"/>
    <w:rsid w:val="004F1DE2"/>
    <w:rsid w:val="004F50B8"/>
    <w:rsid w:val="005022AC"/>
    <w:rsid w:val="0050598F"/>
    <w:rsid w:val="00505CBB"/>
    <w:rsid w:val="00530B1A"/>
    <w:rsid w:val="00536B8E"/>
    <w:rsid w:val="0055498F"/>
    <w:rsid w:val="00565311"/>
    <w:rsid w:val="005663E8"/>
    <w:rsid w:val="00574AAC"/>
    <w:rsid w:val="00575202"/>
    <w:rsid w:val="00576B50"/>
    <w:rsid w:val="00581796"/>
    <w:rsid w:val="00587E50"/>
    <w:rsid w:val="00591F45"/>
    <w:rsid w:val="005A225C"/>
    <w:rsid w:val="005B29C7"/>
    <w:rsid w:val="005C3F31"/>
    <w:rsid w:val="005C614F"/>
    <w:rsid w:val="005E5C4F"/>
    <w:rsid w:val="00600556"/>
    <w:rsid w:val="0060657A"/>
    <w:rsid w:val="00610DE7"/>
    <w:rsid w:val="00613490"/>
    <w:rsid w:val="00634232"/>
    <w:rsid w:val="00640405"/>
    <w:rsid w:val="00644174"/>
    <w:rsid w:val="00657458"/>
    <w:rsid w:val="00666FB0"/>
    <w:rsid w:val="0066715B"/>
    <w:rsid w:val="00670CA6"/>
    <w:rsid w:val="00675D5B"/>
    <w:rsid w:val="00676ABB"/>
    <w:rsid w:val="006770D5"/>
    <w:rsid w:val="00687D62"/>
    <w:rsid w:val="00694974"/>
    <w:rsid w:val="006C00AC"/>
    <w:rsid w:val="006D1576"/>
    <w:rsid w:val="007026DE"/>
    <w:rsid w:val="00704DBD"/>
    <w:rsid w:val="00707645"/>
    <w:rsid w:val="00713787"/>
    <w:rsid w:val="00713FF3"/>
    <w:rsid w:val="00715071"/>
    <w:rsid w:val="00724863"/>
    <w:rsid w:val="00735765"/>
    <w:rsid w:val="0074001B"/>
    <w:rsid w:val="007458C7"/>
    <w:rsid w:val="007561B5"/>
    <w:rsid w:val="007568B5"/>
    <w:rsid w:val="00760B38"/>
    <w:rsid w:val="00763D70"/>
    <w:rsid w:val="00767C61"/>
    <w:rsid w:val="0079006A"/>
    <w:rsid w:val="00794D6C"/>
    <w:rsid w:val="007974D2"/>
    <w:rsid w:val="007A560A"/>
    <w:rsid w:val="007A5AEF"/>
    <w:rsid w:val="007A715E"/>
    <w:rsid w:val="007A79D0"/>
    <w:rsid w:val="007C2ECF"/>
    <w:rsid w:val="007D0D26"/>
    <w:rsid w:val="007E0BD0"/>
    <w:rsid w:val="007F7E20"/>
    <w:rsid w:val="00802630"/>
    <w:rsid w:val="00807691"/>
    <w:rsid w:val="0081487D"/>
    <w:rsid w:val="00817085"/>
    <w:rsid w:val="008201D8"/>
    <w:rsid w:val="00830E15"/>
    <w:rsid w:val="00840859"/>
    <w:rsid w:val="0084285C"/>
    <w:rsid w:val="00842E6D"/>
    <w:rsid w:val="0084540C"/>
    <w:rsid w:val="0085035D"/>
    <w:rsid w:val="00860E89"/>
    <w:rsid w:val="00872B23"/>
    <w:rsid w:val="008964E1"/>
    <w:rsid w:val="008A06B9"/>
    <w:rsid w:val="008A1D27"/>
    <w:rsid w:val="008A5682"/>
    <w:rsid w:val="008A7844"/>
    <w:rsid w:val="008B1366"/>
    <w:rsid w:val="008C167C"/>
    <w:rsid w:val="008C2DBF"/>
    <w:rsid w:val="008C30B2"/>
    <w:rsid w:val="008C7FF5"/>
    <w:rsid w:val="008D078C"/>
    <w:rsid w:val="008D3124"/>
    <w:rsid w:val="008D41C7"/>
    <w:rsid w:val="008E02A3"/>
    <w:rsid w:val="00902D16"/>
    <w:rsid w:val="00905C87"/>
    <w:rsid w:val="00921374"/>
    <w:rsid w:val="00930DFB"/>
    <w:rsid w:val="00940C52"/>
    <w:rsid w:val="00942117"/>
    <w:rsid w:val="00947863"/>
    <w:rsid w:val="00950A15"/>
    <w:rsid w:val="00951401"/>
    <w:rsid w:val="00951E71"/>
    <w:rsid w:val="0095477C"/>
    <w:rsid w:val="00961087"/>
    <w:rsid w:val="009640B7"/>
    <w:rsid w:val="009777F3"/>
    <w:rsid w:val="009833BE"/>
    <w:rsid w:val="00994C8D"/>
    <w:rsid w:val="00995AE7"/>
    <w:rsid w:val="009971F3"/>
    <w:rsid w:val="009A0553"/>
    <w:rsid w:val="009A1BD5"/>
    <w:rsid w:val="009A389E"/>
    <w:rsid w:val="009B6964"/>
    <w:rsid w:val="009B7C16"/>
    <w:rsid w:val="009C1A23"/>
    <w:rsid w:val="009C54D6"/>
    <w:rsid w:val="009D262A"/>
    <w:rsid w:val="009E0D31"/>
    <w:rsid w:val="009E51C0"/>
    <w:rsid w:val="009F0F42"/>
    <w:rsid w:val="00A01A6F"/>
    <w:rsid w:val="00A030EA"/>
    <w:rsid w:val="00A16A86"/>
    <w:rsid w:val="00A21479"/>
    <w:rsid w:val="00A24BD6"/>
    <w:rsid w:val="00A3611A"/>
    <w:rsid w:val="00A36604"/>
    <w:rsid w:val="00A40577"/>
    <w:rsid w:val="00A41631"/>
    <w:rsid w:val="00A423B9"/>
    <w:rsid w:val="00A61CD6"/>
    <w:rsid w:val="00A64FF1"/>
    <w:rsid w:val="00A71817"/>
    <w:rsid w:val="00A75826"/>
    <w:rsid w:val="00A921BE"/>
    <w:rsid w:val="00AA57EB"/>
    <w:rsid w:val="00AB6CA0"/>
    <w:rsid w:val="00B02421"/>
    <w:rsid w:val="00B036D9"/>
    <w:rsid w:val="00B101BA"/>
    <w:rsid w:val="00B47CBA"/>
    <w:rsid w:val="00B64FD1"/>
    <w:rsid w:val="00B670D6"/>
    <w:rsid w:val="00B703C3"/>
    <w:rsid w:val="00B76539"/>
    <w:rsid w:val="00B87680"/>
    <w:rsid w:val="00B935F3"/>
    <w:rsid w:val="00B93E36"/>
    <w:rsid w:val="00B9465B"/>
    <w:rsid w:val="00B975EE"/>
    <w:rsid w:val="00BA1B27"/>
    <w:rsid w:val="00BA396E"/>
    <w:rsid w:val="00BA592F"/>
    <w:rsid w:val="00BB5C9B"/>
    <w:rsid w:val="00BB5F3E"/>
    <w:rsid w:val="00BC4A48"/>
    <w:rsid w:val="00BD3963"/>
    <w:rsid w:val="00BD6261"/>
    <w:rsid w:val="00BE00BD"/>
    <w:rsid w:val="00BE350C"/>
    <w:rsid w:val="00BE488A"/>
    <w:rsid w:val="00BF09CB"/>
    <w:rsid w:val="00BF4F39"/>
    <w:rsid w:val="00C03A2C"/>
    <w:rsid w:val="00C047E7"/>
    <w:rsid w:val="00C21394"/>
    <w:rsid w:val="00C2157C"/>
    <w:rsid w:val="00C23428"/>
    <w:rsid w:val="00C3314B"/>
    <w:rsid w:val="00C40BBA"/>
    <w:rsid w:val="00C50CC7"/>
    <w:rsid w:val="00C51D39"/>
    <w:rsid w:val="00C569E5"/>
    <w:rsid w:val="00C6159E"/>
    <w:rsid w:val="00C62B34"/>
    <w:rsid w:val="00C67AE6"/>
    <w:rsid w:val="00C70F08"/>
    <w:rsid w:val="00C7106C"/>
    <w:rsid w:val="00C84360"/>
    <w:rsid w:val="00C9096E"/>
    <w:rsid w:val="00CA1B9C"/>
    <w:rsid w:val="00CA43C7"/>
    <w:rsid w:val="00CA799F"/>
    <w:rsid w:val="00CC3488"/>
    <w:rsid w:val="00CD12BC"/>
    <w:rsid w:val="00CD3953"/>
    <w:rsid w:val="00CE0ACD"/>
    <w:rsid w:val="00CE4252"/>
    <w:rsid w:val="00CE790C"/>
    <w:rsid w:val="00CF1322"/>
    <w:rsid w:val="00CF4291"/>
    <w:rsid w:val="00D01378"/>
    <w:rsid w:val="00D03290"/>
    <w:rsid w:val="00D03BA8"/>
    <w:rsid w:val="00D47A64"/>
    <w:rsid w:val="00D63D85"/>
    <w:rsid w:val="00D67899"/>
    <w:rsid w:val="00D766E2"/>
    <w:rsid w:val="00D76856"/>
    <w:rsid w:val="00D83807"/>
    <w:rsid w:val="00D83D38"/>
    <w:rsid w:val="00D939EF"/>
    <w:rsid w:val="00DA0BBB"/>
    <w:rsid w:val="00DA7A45"/>
    <w:rsid w:val="00DB038C"/>
    <w:rsid w:val="00DB3C6A"/>
    <w:rsid w:val="00DB69B2"/>
    <w:rsid w:val="00DC02BB"/>
    <w:rsid w:val="00DC0340"/>
    <w:rsid w:val="00DC7B04"/>
    <w:rsid w:val="00DD0E57"/>
    <w:rsid w:val="00DD2449"/>
    <w:rsid w:val="00DD37CB"/>
    <w:rsid w:val="00DF0DFA"/>
    <w:rsid w:val="00DF1EB5"/>
    <w:rsid w:val="00E02BDB"/>
    <w:rsid w:val="00E10A9E"/>
    <w:rsid w:val="00E1417C"/>
    <w:rsid w:val="00E21146"/>
    <w:rsid w:val="00E433B1"/>
    <w:rsid w:val="00E62FE7"/>
    <w:rsid w:val="00E7274A"/>
    <w:rsid w:val="00E9498C"/>
    <w:rsid w:val="00EA3C6A"/>
    <w:rsid w:val="00EA7F98"/>
    <w:rsid w:val="00EB6C84"/>
    <w:rsid w:val="00EC351A"/>
    <w:rsid w:val="00ED7EAB"/>
    <w:rsid w:val="00EE5A87"/>
    <w:rsid w:val="00EE5BCD"/>
    <w:rsid w:val="00F016A9"/>
    <w:rsid w:val="00F075D5"/>
    <w:rsid w:val="00F105BC"/>
    <w:rsid w:val="00F13DEC"/>
    <w:rsid w:val="00F16F74"/>
    <w:rsid w:val="00F20F37"/>
    <w:rsid w:val="00F44BC0"/>
    <w:rsid w:val="00F716A6"/>
    <w:rsid w:val="00F81420"/>
    <w:rsid w:val="00F86049"/>
    <w:rsid w:val="00FA695C"/>
    <w:rsid w:val="00FB08C1"/>
    <w:rsid w:val="00FB156C"/>
    <w:rsid w:val="00FB16FC"/>
    <w:rsid w:val="00FB4645"/>
    <w:rsid w:val="00FE3762"/>
    <w:rsid w:val="00FE4147"/>
    <w:rsid w:val="00FF4678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7C2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7C2ECF"/>
    <w:rPr>
      <w:rFonts w:ascii="Tahoma" w:hAnsi="Tahoma" w:cs="Tahoma"/>
      <w:sz w:val="16"/>
      <w:szCs w:val="16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C62B34"/>
    <w:pPr>
      <w:tabs>
        <w:tab w:val="center" w:pos="4819"/>
        <w:tab w:val="right" w:pos="9638"/>
      </w:tabs>
    </w:pPr>
  </w:style>
  <w:style w:type="character" w:customStyle="1" w:styleId="KoptekstChar">
    <w:name w:val="Koptekst Char"/>
    <w:link w:val="Koptekst"/>
    <w:uiPriority w:val="99"/>
    <w:rsid w:val="00C62B34"/>
    <w:rPr>
      <w:sz w:val="22"/>
      <w:szCs w:val="22"/>
      <w:lang w:val="en-US" w:eastAsia="en-US"/>
    </w:rPr>
  </w:style>
  <w:style w:type="paragraph" w:styleId="Voettekst">
    <w:name w:val="footer"/>
    <w:basedOn w:val="Standaard"/>
    <w:link w:val="VoettekstChar"/>
    <w:uiPriority w:val="99"/>
    <w:unhideWhenUsed/>
    <w:rsid w:val="00C62B34"/>
    <w:pPr>
      <w:tabs>
        <w:tab w:val="center" w:pos="4819"/>
        <w:tab w:val="right" w:pos="9638"/>
      </w:tabs>
    </w:pPr>
  </w:style>
  <w:style w:type="character" w:customStyle="1" w:styleId="VoettekstChar">
    <w:name w:val="Voettekst Char"/>
    <w:link w:val="Voettekst"/>
    <w:uiPriority w:val="99"/>
    <w:rsid w:val="00C62B34"/>
    <w:rPr>
      <w:sz w:val="22"/>
      <w:szCs w:val="22"/>
      <w:lang w:val="en-US" w:eastAsia="en-US"/>
    </w:rPr>
  </w:style>
  <w:style w:type="paragraph" w:styleId="Geenafstand">
    <w:name w:val="No Spacing"/>
    <w:uiPriority w:val="1"/>
    <w:qFormat/>
    <w:rsid w:val="00E02BDB"/>
    <w:rPr>
      <w:sz w:val="22"/>
      <w:szCs w:val="22"/>
      <w:lang w:val="en-US" w:eastAsia="en-US"/>
    </w:rPr>
  </w:style>
  <w:style w:type="table" w:styleId="Tabelraster">
    <w:name w:val="Table Grid"/>
    <w:basedOn w:val="Standaardtabel"/>
    <w:uiPriority w:val="59"/>
    <w:rsid w:val="004260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08725E"/>
    <w:pPr>
      <w:ind w:left="72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C3314B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fi-FI" w:eastAsia="fi-F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7C2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7C2ECF"/>
    <w:rPr>
      <w:rFonts w:ascii="Tahoma" w:hAnsi="Tahoma" w:cs="Tahoma"/>
      <w:sz w:val="16"/>
      <w:szCs w:val="16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C62B34"/>
    <w:pPr>
      <w:tabs>
        <w:tab w:val="center" w:pos="4819"/>
        <w:tab w:val="right" w:pos="9638"/>
      </w:tabs>
    </w:pPr>
  </w:style>
  <w:style w:type="character" w:customStyle="1" w:styleId="KoptekstChar">
    <w:name w:val="Koptekst Char"/>
    <w:link w:val="Koptekst"/>
    <w:uiPriority w:val="99"/>
    <w:rsid w:val="00C62B34"/>
    <w:rPr>
      <w:sz w:val="22"/>
      <w:szCs w:val="22"/>
      <w:lang w:val="en-US" w:eastAsia="en-US"/>
    </w:rPr>
  </w:style>
  <w:style w:type="paragraph" w:styleId="Voettekst">
    <w:name w:val="footer"/>
    <w:basedOn w:val="Standaard"/>
    <w:link w:val="VoettekstChar"/>
    <w:uiPriority w:val="99"/>
    <w:unhideWhenUsed/>
    <w:rsid w:val="00C62B34"/>
    <w:pPr>
      <w:tabs>
        <w:tab w:val="center" w:pos="4819"/>
        <w:tab w:val="right" w:pos="9638"/>
      </w:tabs>
    </w:pPr>
  </w:style>
  <w:style w:type="character" w:customStyle="1" w:styleId="VoettekstChar">
    <w:name w:val="Voettekst Char"/>
    <w:link w:val="Voettekst"/>
    <w:uiPriority w:val="99"/>
    <w:rsid w:val="00C62B34"/>
    <w:rPr>
      <w:sz w:val="22"/>
      <w:szCs w:val="22"/>
      <w:lang w:val="en-US" w:eastAsia="en-US"/>
    </w:rPr>
  </w:style>
  <w:style w:type="paragraph" w:styleId="Geenafstand">
    <w:name w:val="No Spacing"/>
    <w:uiPriority w:val="1"/>
    <w:qFormat/>
    <w:rsid w:val="00E02BDB"/>
    <w:rPr>
      <w:sz w:val="22"/>
      <w:szCs w:val="22"/>
      <w:lang w:val="en-US" w:eastAsia="en-US"/>
    </w:rPr>
  </w:style>
  <w:style w:type="table" w:styleId="Tabelraster">
    <w:name w:val="Table Grid"/>
    <w:basedOn w:val="Standaardtabel"/>
    <w:uiPriority w:val="59"/>
    <w:rsid w:val="004260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08725E"/>
    <w:pPr>
      <w:ind w:left="72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C3314B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fontTable" Target="fontTable.xml"/><Relationship Id="rId10" Type="http://schemas.microsoft.com/office/2007/relationships/hdphoto" Target="media/hdphoto1.wdp"/><Relationship Id="rId19" Type="http://schemas.openxmlformats.org/officeDocument/2006/relationships/image" Target="media/image9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371F8-21CE-44D0-8064-8D36F4F9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2820EC0B</Template>
  <TotalTime>0</TotalTime>
  <Pages>2</Pages>
  <Words>7</Words>
  <Characters>43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Technex bv</Company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Jussi Oksanen</dc:creator>
  <cp:lastModifiedBy>Zwolsman, Reinier</cp:lastModifiedBy>
  <cp:revision>2</cp:revision>
  <cp:lastPrinted>2011-08-31T07:03:00Z</cp:lastPrinted>
  <dcterms:created xsi:type="dcterms:W3CDTF">2012-09-04T11:20:00Z</dcterms:created>
  <dcterms:modified xsi:type="dcterms:W3CDTF">2012-09-04T11:20:00Z</dcterms:modified>
</cp:coreProperties>
</file>